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407D6" w14:textId="17720C7D" w:rsidR="00715914" w:rsidRPr="005F1388" w:rsidRDefault="00DA186E" w:rsidP="495E475B">
      <w:pPr>
        <w:jc w:val="both"/>
        <w:rPr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058F5774" wp14:editId="3330B5C1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60C6" w14:textId="77777777" w:rsidR="00715914" w:rsidRPr="00E500D4" w:rsidRDefault="00715914" w:rsidP="00715914">
      <w:pPr>
        <w:rPr>
          <w:sz w:val="19"/>
        </w:rPr>
      </w:pPr>
    </w:p>
    <w:p w14:paraId="7006896F" w14:textId="4FA9FEA1" w:rsidR="00715914" w:rsidRPr="00E500D4" w:rsidRDefault="00906651" w:rsidP="00715914">
      <w:pPr>
        <w:pStyle w:val="ShortT"/>
      </w:pPr>
      <w:r w:rsidRPr="00906651">
        <w:t>Public Service (</w:t>
      </w:r>
      <w:r w:rsidR="00FC458D" w:rsidRPr="007F2FBD">
        <w:t>Section 2</w:t>
      </w:r>
      <w:r w:rsidRPr="007F2FBD">
        <w:t>4(1)</w:t>
      </w:r>
      <w:r w:rsidR="005E59E2">
        <w:t xml:space="preserve"> </w:t>
      </w:r>
      <w:r w:rsidR="00BE62DC" w:rsidRPr="007F2FBD">
        <w:t>—</w:t>
      </w:r>
      <w:r w:rsidR="00CB4582" w:rsidRPr="0099254A">
        <w:t xml:space="preserve"> </w:t>
      </w:r>
      <w:r w:rsidR="00CB4582" w:rsidRPr="00DD4191">
        <w:t>Safe Work Australia</w:t>
      </w:r>
      <w:r w:rsidRPr="007F2FBD">
        <w:t xml:space="preserve"> Non</w:t>
      </w:r>
      <w:r w:rsidR="00FC458D" w:rsidRPr="007F2FBD">
        <w:noBreakHyphen/>
      </w:r>
      <w:r w:rsidRPr="007F2FBD">
        <w:t xml:space="preserve">SES Employees) </w:t>
      </w:r>
      <w:r w:rsidR="00FC458D" w:rsidRPr="007F2FBD">
        <w:t>Determination </w:t>
      </w:r>
      <w:r w:rsidR="0099254A" w:rsidRPr="007F2FBD">
        <w:t>202</w:t>
      </w:r>
      <w:r w:rsidR="00872E4A">
        <w:t>4</w:t>
      </w:r>
      <w:r w:rsidR="00545573" w:rsidRPr="007F2FBD">
        <w:t>/</w:t>
      </w:r>
      <w:r w:rsidR="00C23EBC">
        <w:t>0</w:t>
      </w:r>
      <w:r w:rsidR="00872E4A">
        <w:t>2</w:t>
      </w:r>
    </w:p>
    <w:p w14:paraId="45D34AAE" w14:textId="30CFCECC" w:rsidR="00906651" w:rsidRPr="00001A63" w:rsidRDefault="00906651" w:rsidP="00ED2696">
      <w:pPr>
        <w:pStyle w:val="SignCoverPageStart"/>
        <w:rPr>
          <w:szCs w:val="22"/>
        </w:rPr>
      </w:pPr>
      <w:r w:rsidRPr="00C23EBC">
        <w:rPr>
          <w:szCs w:val="22"/>
        </w:rPr>
        <w:t>I</w:t>
      </w:r>
      <w:r w:rsidR="00DD4191" w:rsidRPr="00C23EBC">
        <w:rPr>
          <w:szCs w:val="22"/>
        </w:rPr>
        <w:t xml:space="preserve"> </w:t>
      </w:r>
      <w:r w:rsidR="00872E4A">
        <w:rPr>
          <w:szCs w:val="22"/>
        </w:rPr>
        <w:t>Marie Boland</w:t>
      </w:r>
      <w:r w:rsidR="00DD4191">
        <w:rPr>
          <w:szCs w:val="22"/>
        </w:rPr>
        <w:t>, Chief Executive Officer, Safe Work Australia</w:t>
      </w:r>
      <w:r w:rsidRPr="00001A63">
        <w:rPr>
          <w:szCs w:val="22"/>
        </w:rPr>
        <w:t xml:space="preserve">, make the following </w:t>
      </w:r>
      <w:r w:rsidR="008C3B51">
        <w:rPr>
          <w:szCs w:val="22"/>
        </w:rPr>
        <w:t>determination</w:t>
      </w:r>
      <w:r w:rsidRPr="00001A63">
        <w:rPr>
          <w:szCs w:val="22"/>
        </w:rPr>
        <w:t>.</w:t>
      </w:r>
    </w:p>
    <w:p w14:paraId="55E4C9A7" w14:textId="427F6590" w:rsidR="00906651" w:rsidRPr="00001A63" w:rsidRDefault="00906651" w:rsidP="00ED2696">
      <w:pPr>
        <w:keepNext/>
        <w:spacing w:before="30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 w:rsidRPr="00001A63">
        <w:rPr>
          <w:szCs w:val="22"/>
        </w:rPr>
        <w:tab/>
      </w:r>
      <w:r w:rsidRPr="00001A63">
        <w:rPr>
          <w:szCs w:val="22"/>
        </w:rPr>
        <w:tab/>
      </w:r>
      <w:r>
        <w:rPr>
          <w:szCs w:val="22"/>
        </w:rPr>
        <w:tab/>
      </w:r>
      <w:r w:rsidRPr="00001A63">
        <w:rPr>
          <w:szCs w:val="22"/>
        </w:rPr>
        <w:tab/>
      </w:r>
      <w:bookmarkStart w:id="0" w:name="BKCheck15B_1"/>
      <w:bookmarkEnd w:id="0"/>
      <w:r w:rsidR="00DD4191" w:rsidRPr="00F577B5">
        <w:rPr>
          <w:szCs w:val="22"/>
        </w:rPr>
        <w:t>202</w:t>
      </w:r>
      <w:r w:rsidR="00872E4A">
        <w:rPr>
          <w:szCs w:val="22"/>
        </w:rPr>
        <w:t>4</w:t>
      </w:r>
    </w:p>
    <w:p w14:paraId="6BF960F1" w14:textId="0356FB2B" w:rsidR="008562F9" w:rsidRPr="00001A63" w:rsidRDefault="00872E4A" w:rsidP="008562F9">
      <w:pPr>
        <w:keepNext/>
        <w:tabs>
          <w:tab w:val="left" w:pos="3402"/>
        </w:tabs>
        <w:spacing w:before="1440" w:line="300" w:lineRule="atLeast"/>
        <w:ind w:right="397"/>
        <w:rPr>
          <w:szCs w:val="22"/>
        </w:rPr>
      </w:pPr>
      <w:r>
        <w:rPr>
          <w:szCs w:val="22"/>
        </w:rPr>
        <w:t>Marie Boland</w:t>
      </w:r>
    </w:p>
    <w:p w14:paraId="5908F18A" w14:textId="77777777" w:rsidR="008562F9" w:rsidRPr="007E4B8C" w:rsidRDefault="008562F9" w:rsidP="008562F9">
      <w:pPr>
        <w:pStyle w:val="SignCoverPageEnd"/>
        <w:spacing w:after="0"/>
        <w:rPr>
          <w:szCs w:val="22"/>
        </w:rPr>
      </w:pPr>
      <w:r w:rsidRPr="007E4B8C">
        <w:rPr>
          <w:szCs w:val="22"/>
        </w:rPr>
        <w:t>Chief Executive Officer</w:t>
      </w:r>
    </w:p>
    <w:p w14:paraId="47271BDD" w14:textId="77777777" w:rsidR="008562F9" w:rsidRPr="001F2C7F" w:rsidRDefault="008562F9" w:rsidP="008562F9">
      <w:pPr>
        <w:pStyle w:val="SignCoverPageEnd"/>
        <w:rPr>
          <w:szCs w:val="22"/>
        </w:rPr>
      </w:pPr>
      <w:r w:rsidRPr="007E4B8C">
        <w:rPr>
          <w:szCs w:val="22"/>
        </w:rPr>
        <w:t>Safe Work Australia</w:t>
      </w:r>
    </w:p>
    <w:p w14:paraId="1BA7E042" w14:textId="77777777" w:rsidR="00906651" w:rsidRDefault="00906651" w:rsidP="00ED2696"/>
    <w:p w14:paraId="125300BF" w14:textId="77777777" w:rsidR="00715914" w:rsidRPr="00ED79B6" w:rsidRDefault="00715914" w:rsidP="00715914">
      <w:pPr>
        <w:pStyle w:val="Header"/>
        <w:tabs>
          <w:tab w:val="clear" w:pos="4150"/>
          <w:tab w:val="clear" w:pos="8307"/>
        </w:tabs>
      </w:pPr>
      <w:r w:rsidRPr="00FC458D">
        <w:rPr>
          <w:rStyle w:val="CharChapNo"/>
        </w:rPr>
        <w:t xml:space="preserve"> </w:t>
      </w:r>
      <w:r w:rsidRPr="00FC458D">
        <w:rPr>
          <w:rStyle w:val="CharChapText"/>
        </w:rPr>
        <w:t xml:space="preserve"> </w:t>
      </w:r>
    </w:p>
    <w:p w14:paraId="15505EC7" w14:textId="77777777" w:rsidR="00715914" w:rsidRPr="00ED79B6" w:rsidRDefault="00715914" w:rsidP="00715914">
      <w:pPr>
        <w:pStyle w:val="Header"/>
        <w:tabs>
          <w:tab w:val="clear" w:pos="4150"/>
          <w:tab w:val="clear" w:pos="8307"/>
        </w:tabs>
      </w:pPr>
      <w:r w:rsidRPr="00FC458D">
        <w:rPr>
          <w:rStyle w:val="CharPartNo"/>
        </w:rPr>
        <w:t xml:space="preserve"> </w:t>
      </w:r>
      <w:r w:rsidRPr="00FC458D">
        <w:rPr>
          <w:rStyle w:val="CharPartText"/>
        </w:rPr>
        <w:t xml:space="preserve"> </w:t>
      </w:r>
    </w:p>
    <w:p w14:paraId="4750C565" w14:textId="77777777" w:rsidR="00715914" w:rsidRPr="00ED79B6" w:rsidRDefault="00715914" w:rsidP="00715914">
      <w:pPr>
        <w:pStyle w:val="Header"/>
        <w:tabs>
          <w:tab w:val="clear" w:pos="4150"/>
          <w:tab w:val="clear" w:pos="8307"/>
        </w:tabs>
      </w:pPr>
      <w:r w:rsidRPr="00FC458D">
        <w:rPr>
          <w:rStyle w:val="CharDivNo"/>
        </w:rPr>
        <w:t xml:space="preserve"> </w:t>
      </w:r>
      <w:r w:rsidRPr="00FC458D">
        <w:rPr>
          <w:rStyle w:val="CharDivText"/>
        </w:rPr>
        <w:t xml:space="preserve"> </w:t>
      </w:r>
    </w:p>
    <w:p w14:paraId="00B18A03" w14:textId="77777777" w:rsidR="00715914" w:rsidRDefault="00715914" w:rsidP="00715914">
      <w:pPr>
        <w:sectPr w:rsidR="00715914" w:rsidSect="00EB03F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14:paraId="36085228" w14:textId="2AFB3E4B" w:rsidR="00F67BCA" w:rsidRDefault="00715914" w:rsidP="00BD20B2">
      <w:pPr>
        <w:ind w:left="-142" w:hanging="142"/>
        <w:outlineLvl w:val="0"/>
        <w:rPr>
          <w:sz w:val="36"/>
        </w:rPr>
      </w:pPr>
      <w:r w:rsidRPr="007A1328">
        <w:rPr>
          <w:sz w:val="36"/>
        </w:rPr>
        <w:lastRenderedPageBreak/>
        <w:t>Content</w:t>
      </w:r>
    </w:p>
    <w:bookmarkStart w:id="1" w:name="BKCheck15B_2"/>
    <w:bookmarkEnd w:id="1"/>
    <w:p w14:paraId="0EF8DAAD" w14:textId="03E4C059" w:rsidR="00E0270A" w:rsidRDefault="003711B8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fldChar w:fldCharType="begin"/>
      </w:r>
      <w:r>
        <w:instrText xml:space="preserve"> TOC \o "1-9" </w:instrText>
      </w:r>
      <w:r>
        <w:fldChar w:fldCharType="separate"/>
      </w:r>
      <w:r w:rsidR="00E0270A">
        <w:rPr>
          <w:noProof/>
        </w:rPr>
        <w:t xml:space="preserve">1  Name  </w:t>
      </w:r>
      <w:r w:rsidR="00E0270A">
        <w:rPr>
          <w:noProof/>
        </w:rPr>
        <w:tab/>
      </w:r>
      <w:r w:rsidR="00E0270A">
        <w:rPr>
          <w:noProof/>
        </w:rPr>
        <w:fldChar w:fldCharType="begin"/>
      </w:r>
      <w:r w:rsidR="00E0270A">
        <w:rPr>
          <w:noProof/>
        </w:rPr>
        <w:instrText xml:space="preserve"> PAGEREF _Toc127548773 \h </w:instrText>
      </w:r>
      <w:r w:rsidR="00E0270A">
        <w:rPr>
          <w:noProof/>
        </w:rPr>
      </w:r>
      <w:r w:rsidR="00E0270A">
        <w:rPr>
          <w:noProof/>
        </w:rPr>
        <w:fldChar w:fldCharType="separate"/>
      </w:r>
      <w:r w:rsidR="00AB13C4">
        <w:rPr>
          <w:noProof/>
        </w:rPr>
        <w:t>1</w:t>
      </w:r>
      <w:r w:rsidR="00E0270A">
        <w:rPr>
          <w:noProof/>
        </w:rPr>
        <w:fldChar w:fldCharType="end"/>
      </w:r>
    </w:p>
    <w:p w14:paraId="7BE9D64B" w14:textId="7F077640" w:rsidR="00E0270A" w:rsidRDefault="00E0270A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  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_Toc127548774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1</w:t>
      </w:r>
      <w:r>
        <w:rPr>
          <w:noProof/>
        </w:rPr>
        <w:fldChar w:fldCharType="end"/>
      </w:r>
    </w:p>
    <w:p w14:paraId="54CEE4F8" w14:textId="152CBB19" w:rsidR="00E0270A" w:rsidRDefault="00E0270A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3  Authority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_Toc127548775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1</w:t>
      </w:r>
      <w:r>
        <w:rPr>
          <w:noProof/>
        </w:rPr>
        <w:fldChar w:fldCharType="end"/>
      </w:r>
    </w:p>
    <w:p w14:paraId="2032E353" w14:textId="0E158707" w:rsidR="00E0270A" w:rsidRDefault="00E0270A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4  Application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_Toc127548776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1</w:t>
      </w:r>
      <w:r>
        <w:rPr>
          <w:noProof/>
        </w:rPr>
        <w:fldChar w:fldCharType="end"/>
      </w:r>
    </w:p>
    <w:p w14:paraId="5B47A9D6" w14:textId="26690D21" w:rsidR="00E0270A" w:rsidRDefault="00E0270A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5  Definitions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_Toc127548777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1</w:t>
      </w:r>
      <w:r>
        <w:rPr>
          <w:noProof/>
        </w:rPr>
        <w:fldChar w:fldCharType="end"/>
      </w:r>
    </w:p>
    <w:p w14:paraId="674B69E8" w14:textId="7A393FF7" w:rsidR="00E0270A" w:rsidRDefault="00E0270A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6  Purpose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_Toc127548778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1</w:t>
      </w:r>
      <w:r>
        <w:rPr>
          <w:noProof/>
        </w:rPr>
        <w:fldChar w:fldCharType="end"/>
      </w:r>
    </w:p>
    <w:p w14:paraId="532ACA16" w14:textId="25AD6047" w:rsidR="00E0270A" w:rsidRDefault="00E0270A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7  Period of operation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_Toc127548779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1</w:t>
      </w:r>
      <w:r>
        <w:rPr>
          <w:noProof/>
        </w:rPr>
        <w:fldChar w:fldCharType="end"/>
      </w:r>
    </w:p>
    <w:p w14:paraId="2B97A1E8" w14:textId="22226536" w:rsidR="00E0270A" w:rsidRDefault="00E0270A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8  Adjustment of salary and allowances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_Toc127548780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2</w:t>
      </w:r>
      <w:r>
        <w:rPr>
          <w:noProof/>
        </w:rPr>
        <w:fldChar w:fldCharType="end"/>
      </w:r>
    </w:p>
    <w:p w14:paraId="732B1B0B" w14:textId="16F48811" w:rsidR="00E0270A" w:rsidRDefault="00E0270A" w:rsidP="00BD20B2">
      <w:pPr>
        <w:pStyle w:val="TOC1"/>
        <w:ind w:hanging="161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>
        <w:rPr>
          <w:noProof/>
        </w:rPr>
        <w:t xml:space="preserve">Schedule 1—Salaries and allowance increase </w:t>
      </w:r>
      <w:r w:rsidR="00A050B5">
        <w:rPr>
          <w:noProof/>
        </w:rPr>
        <w:t>on</w:t>
      </w:r>
      <w:r>
        <w:rPr>
          <w:noProof/>
        </w:rPr>
        <w:t xml:space="preserve"> </w:t>
      </w:r>
      <w:r w:rsidR="00D047C1">
        <w:rPr>
          <w:noProof/>
        </w:rPr>
        <w:t>14</w:t>
      </w:r>
      <w:r>
        <w:rPr>
          <w:noProof/>
        </w:rPr>
        <w:t xml:space="preserve"> March 202</w:t>
      </w:r>
      <w:r w:rsidR="00D047C1">
        <w:rPr>
          <w:noProof/>
        </w:rPr>
        <w:t>4</w:t>
      </w:r>
      <w:r w:rsidR="003F37C8"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_Toc127548781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3</w:t>
      </w:r>
      <w:r>
        <w:rPr>
          <w:noProof/>
        </w:rPr>
        <w:fldChar w:fldCharType="end"/>
      </w:r>
    </w:p>
    <w:p w14:paraId="57B96610" w14:textId="3B26DF9E" w:rsidR="00E0270A" w:rsidRDefault="00E0270A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1 Salaries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_Toc127548782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3</w:t>
      </w:r>
      <w:r>
        <w:rPr>
          <w:noProof/>
        </w:rPr>
        <w:fldChar w:fldCharType="end"/>
      </w:r>
    </w:p>
    <w:p w14:paraId="7E8D5165" w14:textId="692B30B8" w:rsidR="00E0270A" w:rsidRDefault="00E0270A" w:rsidP="00BD20B2">
      <w:pPr>
        <w:pStyle w:val="TOC5"/>
        <w:ind w:hanging="142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>
        <w:rPr>
          <w:noProof/>
        </w:rPr>
        <w:t>2 Allowance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_Toc127548783 \h </w:instrText>
      </w:r>
      <w:r>
        <w:rPr>
          <w:noProof/>
        </w:rPr>
      </w:r>
      <w:r>
        <w:rPr>
          <w:noProof/>
        </w:rPr>
        <w:fldChar w:fldCharType="separate"/>
      </w:r>
      <w:r w:rsidR="00AB13C4">
        <w:rPr>
          <w:noProof/>
        </w:rPr>
        <w:t>4</w:t>
      </w:r>
      <w:r>
        <w:rPr>
          <w:noProof/>
        </w:rPr>
        <w:fldChar w:fldCharType="end"/>
      </w:r>
    </w:p>
    <w:p w14:paraId="4048A2F5" w14:textId="2BCE7CC8" w:rsidR="00670EA1" w:rsidRDefault="003711B8" w:rsidP="00BD20B2">
      <w:pPr>
        <w:ind w:hanging="142"/>
      </w:pPr>
      <w:r>
        <w:fldChar w:fldCharType="end"/>
      </w:r>
    </w:p>
    <w:p w14:paraId="3DA070EA" w14:textId="77777777" w:rsidR="00670EA1" w:rsidRDefault="00670EA1" w:rsidP="003F37C8">
      <w:pPr>
        <w:ind w:left="-284"/>
        <w:sectPr w:rsidR="00670EA1" w:rsidSect="00EB03F3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pgSz w:w="11907" w:h="16839"/>
          <w:pgMar w:top="2099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4F1887AA" w14:textId="4CDF2624" w:rsidR="00715914" w:rsidRPr="00285ED7" w:rsidRDefault="00715914" w:rsidP="00715914">
      <w:pPr>
        <w:pStyle w:val="ActHead5"/>
        <w:rPr>
          <w:rStyle w:val="CharSectno"/>
        </w:rPr>
      </w:pPr>
      <w:bookmarkStart w:id="2" w:name="_Toc115420777"/>
      <w:bookmarkStart w:id="3" w:name="_Toc127548773"/>
      <w:proofErr w:type="gramStart"/>
      <w:r w:rsidRPr="00FC458D">
        <w:rPr>
          <w:rStyle w:val="CharSectno"/>
        </w:rPr>
        <w:lastRenderedPageBreak/>
        <w:t>1</w:t>
      </w:r>
      <w:r w:rsidRPr="00285ED7">
        <w:rPr>
          <w:rStyle w:val="CharSectno"/>
        </w:rPr>
        <w:t xml:space="preserve">  </w:t>
      </w:r>
      <w:r w:rsidR="00CE493D" w:rsidRPr="00285ED7">
        <w:rPr>
          <w:rStyle w:val="CharSectno"/>
        </w:rPr>
        <w:t>Name</w:t>
      </w:r>
      <w:bookmarkEnd w:id="2"/>
      <w:bookmarkEnd w:id="3"/>
      <w:proofErr w:type="gramEnd"/>
    </w:p>
    <w:p w14:paraId="7B19699C" w14:textId="1DD0E9A8" w:rsidR="00715914" w:rsidRPr="009A038B" w:rsidRDefault="00715914" w:rsidP="00715914">
      <w:pPr>
        <w:pStyle w:val="subsection"/>
      </w:pPr>
      <w:r w:rsidRPr="009A038B">
        <w:tab/>
      </w:r>
      <w:r w:rsidRPr="009A038B">
        <w:tab/>
      </w:r>
      <w:r w:rsidR="00906651">
        <w:t xml:space="preserve">This </w:t>
      </w:r>
      <w:r w:rsidR="008C3B51">
        <w:t>determination</w:t>
      </w:r>
      <w:r w:rsidR="00906651">
        <w:t xml:space="preserve"> is</w:t>
      </w:r>
      <w:r w:rsidR="00CE493D">
        <w:t xml:space="preserve"> the</w:t>
      </w:r>
      <w:r w:rsidR="00F62D89">
        <w:t xml:space="preserve"> </w:t>
      </w:r>
      <w:r w:rsidR="00F62D89" w:rsidRPr="007F2FBD">
        <w:rPr>
          <w:i/>
        </w:rPr>
        <w:t>Public Service (</w:t>
      </w:r>
      <w:r w:rsidR="00FB7BDF" w:rsidRPr="007F2FBD">
        <w:rPr>
          <w:i/>
        </w:rPr>
        <w:t>S</w:t>
      </w:r>
      <w:r w:rsidR="00F62D89" w:rsidRPr="007F2FBD">
        <w:rPr>
          <w:i/>
        </w:rPr>
        <w:t>ection 24(1)—</w:t>
      </w:r>
      <w:r w:rsidR="00EE67A3" w:rsidRPr="00EE67A3">
        <w:rPr>
          <w:i/>
        </w:rPr>
        <w:t xml:space="preserve"> </w:t>
      </w:r>
      <w:r w:rsidR="00EE67A3" w:rsidRPr="002E3C61">
        <w:rPr>
          <w:i/>
        </w:rPr>
        <w:t xml:space="preserve">Safe Work Australia </w:t>
      </w:r>
      <w:r w:rsidR="00F62D89" w:rsidRPr="007F2FBD">
        <w:rPr>
          <w:i/>
          <w:u w:val="single"/>
        </w:rPr>
        <w:t>Non-SES Employees</w:t>
      </w:r>
      <w:r w:rsidR="00F62D89" w:rsidRPr="007F2FBD">
        <w:rPr>
          <w:i/>
        </w:rPr>
        <w:t xml:space="preserve">) Determination </w:t>
      </w:r>
      <w:r w:rsidR="00F62D89" w:rsidRPr="00F577B5">
        <w:rPr>
          <w:i/>
        </w:rPr>
        <w:t>202</w:t>
      </w:r>
      <w:r w:rsidR="00D047C1">
        <w:rPr>
          <w:i/>
        </w:rPr>
        <w:t>4</w:t>
      </w:r>
      <w:r w:rsidR="00201124">
        <w:rPr>
          <w:i/>
        </w:rPr>
        <w:t>/0</w:t>
      </w:r>
      <w:r w:rsidR="00D047C1">
        <w:rPr>
          <w:i/>
        </w:rPr>
        <w:t>2</w:t>
      </w:r>
      <w:r w:rsidR="00201124">
        <w:rPr>
          <w:i/>
        </w:rPr>
        <w:t>.</w:t>
      </w:r>
    </w:p>
    <w:p w14:paraId="18F5723F" w14:textId="2D3622C1" w:rsidR="00715914" w:rsidRDefault="00715914" w:rsidP="00715914">
      <w:pPr>
        <w:pStyle w:val="ActHead5"/>
      </w:pPr>
      <w:bookmarkStart w:id="4" w:name="_Toc127548774"/>
      <w:proofErr w:type="gramStart"/>
      <w:r w:rsidRPr="00FC458D">
        <w:rPr>
          <w:rStyle w:val="CharSectno"/>
        </w:rPr>
        <w:t>2</w:t>
      </w:r>
      <w:r w:rsidRPr="009A038B">
        <w:t xml:space="preserve">  Commencement</w:t>
      </w:r>
      <w:bookmarkEnd w:id="4"/>
      <w:proofErr w:type="gramEnd"/>
    </w:p>
    <w:p w14:paraId="1B2C9602" w14:textId="705A7D3B" w:rsidR="008C3B51" w:rsidRDefault="008C3B51" w:rsidP="00AE3652">
      <w:pPr>
        <w:pStyle w:val="subsection"/>
      </w:pPr>
      <w:r>
        <w:tab/>
      </w:r>
      <w:r>
        <w:tab/>
        <w:t xml:space="preserve">This determination commences on </w:t>
      </w:r>
      <w:r w:rsidR="00420275" w:rsidRPr="008B53C7">
        <w:t>the date</w:t>
      </w:r>
      <w:r w:rsidR="00813138" w:rsidRPr="008B53C7">
        <w:t xml:space="preserve"> it is signed</w:t>
      </w:r>
      <w:r w:rsidRPr="008B53C7">
        <w:t>.</w:t>
      </w:r>
    </w:p>
    <w:p w14:paraId="18838A45" w14:textId="6B7CAA5E" w:rsidR="007500C8" w:rsidRDefault="007500C8" w:rsidP="007500C8">
      <w:pPr>
        <w:pStyle w:val="ActHead5"/>
      </w:pPr>
      <w:bookmarkStart w:id="5" w:name="_Toc127548775"/>
      <w:proofErr w:type="gramStart"/>
      <w:r w:rsidRPr="00FC458D">
        <w:rPr>
          <w:rStyle w:val="CharSectno"/>
        </w:rPr>
        <w:t>3</w:t>
      </w:r>
      <w:r>
        <w:t xml:space="preserve">  Authority</w:t>
      </w:r>
      <w:bookmarkEnd w:id="5"/>
      <w:proofErr w:type="gramEnd"/>
    </w:p>
    <w:p w14:paraId="095C2DBF" w14:textId="455D65B4" w:rsidR="00157B8B" w:rsidRDefault="007500C8" w:rsidP="007E667A">
      <w:pPr>
        <w:pStyle w:val="subsection"/>
      </w:pPr>
      <w:r>
        <w:tab/>
      </w:r>
      <w:r>
        <w:tab/>
      </w:r>
      <w:r w:rsidR="00906651">
        <w:t xml:space="preserve">This </w:t>
      </w:r>
      <w:r w:rsidR="008C3B51">
        <w:t>determination</w:t>
      </w:r>
      <w:r w:rsidR="00906651">
        <w:t xml:space="preserve"> is</w:t>
      </w:r>
      <w:r>
        <w:t xml:space="preserve"> made </w:t>
      </w:r>
      <w:r w:rsidRPr="00EE67A3">
        <w:t>under</w:t>
      </w:r>
      <w:r w:rsidR="00FB7BDF" w:rsidRPr="002E3C61">
        <w:t xml:space="preserve"> </w:t>
      </w:r>
      <w:r w:rsidR="00FC458D" w:rsidRPr="007F2FBD">
        <w:t>section 2</w:t>
      </w:r>
      <w:r w:rsidR="008C3B51" w:rsidRPr="007F2FBD">
        <w:t xml:space="preserve">4(1) of the </w:t>
      </w:r>
      <w:r w:rsidR="008C3B51" w:rsidRPr="007F2FBD">
        <w:rPr>
          <w:i/>
        </w:rPr>
        <w:t>Public Service Act</w:t>
      </w:r>
      <w:bookmarkStart w:id="6" w:name="BK_S3P1L7C78"/>
      <w:bookmarkEnd w:id="6"/>
      <w:r w:rsidR="008C3B51" w:rsidRPr="007F2FBD">
        <w:rPr>
          <w:i/>
        </w:rPr>
        <w:t xml:space="preserve"> 1999</w:t>
      </w:r>
      <w:r w:rsidR="008C3B51" w:rsidRPr="00EE67A3">
        <w:t>.</w:t>
      </w:r>
    </w:p>
    <w:p w14:paraId="3053A01A" w14:textId="628B4C2E" w:rsidR="008C3B51" w:rsidRDefault="008C3B51" w:rsidP="008C3B51">
      <w:pPr>
        <w:pStyle w:val="ActHead5"/>
      </w:pPr>
      <w:bookmarkStart w:id="7" w:name="_Toc127548776"/>
      <w:proofErr w:type="gramStart"/>
      <w:r w:rsidRPr="00FC458D">
        <w:rPr>
          <w:rStyle w:val="CharSectno"/>
        </w:rPr>
        <w:t>4</w:t>
      </w:r>
      <w:r>
        <w:t xml:space="preserve">  Application</w:t>
      </w:r>
      <w:bookmarkEnd w:id="7"/>
      <w:proofErr w:type="gramEnd"/>
    </w:p>
    <w:p w14:paraId="1331C344" w14:textId="690A78F7" w:rsidR="008C3B51" w:rsidRPr="00A51220" w:rsidRDefault="008C3B51" w:rsidP="008C3B51">
      <w:pPr>
        <w:pStyle w:val="subsection"/>
      </w:pPr>
      <w:r w:rsidRPr="00A51220">
        <w:tab/>
      </w:r>
      <w:r w:rsidRPr="00A51220">
        <w:tab/>
        <w:t xml:space="preserve">This </w:t>
      </w:r>
      <w:r>
        <w:t>d</w:t>
      </w:r>
      <w:r w:rsidRPr="00A51220">
        <w:t>etermination applies to</w:t>
      </w:r>
      <w:r w:rsidR="00FA60A9">
        <w:t xml:space="preserve"> </w:t>
      </w:r>
      <w:r w:rsidRPr="007F2FBD">
        <w:t>non</w:t>
      </w:r>
      <w:r w:rsidR="00FC458D" w:rsidRPr="007F2FBD">
        <w:noBreakHyphen/>
      </w:r>
      <w:r w:rsidRPr="007F2FBD">
        <w:t>SES</w:t>
      </w:r>
      <w:r w:rsidRPr="00964BB2">
        <w:t xml:space="preserve"> employees employed </w:t>
      </w:r>
      <w:r w:rsidRPr="002E3C61">
        <w:t xml:space="preserve">in </w:t>
      </w:r>
      <w:r w:rsidR="00964BB2" w:rsidRPr="002E3C61">
        <w:t>Safe Work Australia</w:t>
      </w:r>
      <w:r w:rsidR="00964BB2" w:rsidRPr="007F2FBD" w:rsidDel="00964BB2">
        <w:t xml:space="preserve"> </w:t>
      </w:r>
      <w:r w:rsidRPr="00964BB2">
        <w:t xml:space="preserve">under the </w:t>
      </w:r>
      <w:r w:rsidRPr="007F2FBD">
        <w:rPr>
          <w:i/>
        </w:rPr>
        <w:t>Public Service Act</w:t>
      </w:r>
      <w:bookmarkStart w:id="8" w:name="BK_S3P1L11C34"/>
      <w:bookmarkEnd w:id="8"/>
      <w:r w:rsidRPr="007F2FBD">
        <w:rPr>
          <w:i/>
        </w:rPr>
        <w:t xml:space="preserve"> 1999</w:t>
      </w:r>
      <w:r w:rsidRPr="00A51220">
        <w:t xml:space="preserve"> who are covered by the </w:t>
      </w:r>
      <w:r w:rsidR="001B41E4" w:rsidRPr="002E3C61">
        <w:t>Safe Work Australia</w:t>
      </w:r>
      <w:r w:rsidR="001B41E4" w:rsidRPr="007F2FBD" w:rsidDel="00964BB2">
        <w:t xml:space="preserve"> </w:t>
      </w:r>
      <w:r w:rsidRPr="00A51220">
        <w:t>Enterprise Agreement.</w:t>
      </w:r>
    </w:p>
    <w:p w14:paraId="771CB58E" w14:textId="44FA54F2" w:rsidR="008C3B51" w:rsidRDefault="008C3B51" w:rsidP="008C3B51">
      <w:pPr>
        <w:pStyle w:val="ActHead5"/>
      </w:pPr>
      <w:bookmarkStart w:id="9" w:name="_Toc127548777"/>
      <w:proofErr w:type="gramStart"/>
      <w:r w:rsidRPr="00FC458D">
        <w:rPr>
          <w:rStyle w:val="CharSectno"/>
        </w:rPr>
        <w:t>5</w:t>
      </w:r>
      <w:r>
        <w:t xml:space="preserve">  Definitions</w:t>
      </w:r>
      <w:bookmarkEnd w:id="9"/>
      <w:proofErr w:type="gramEnd"/>
    </w:p>
    <w:p w14:paraId="236E0F16" w14:textId="5AFFFC92" w:rsidR="008C3B51" w:rsidRDefault="008C3B51" w:rsidP="008C3B51">
      <w:pPr>
        <w:pStyle w:val="subsection"/>
      </w:pPr>
      <w:r>
        <w:tab/>
      </w:r>
      <w:r>
        <w:tab/>
        <w:t>In this determination:</w:t>
      </w:r>
    </w:p>
    <w:p w14:paraId="298944A2" w14:textId="22E93CC2" w:rsidR="00A92A36" w:rsidRDefault="00C17D12" w:rsidP="008C3B51">
      <w:pPr>
        <w:pStyle w:val="subsection"/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="00A92A36" w:rsidRPr="6CDB273F">
        <w:rPr>
          <w:b/>
          <w:bCs/>
          <w:i/>
          <w:iCs/>
        </w:rPr>
        <w:t>Employee(s)</w:t>
      </w:r>
      <w:r w:rsidR="00A92A36" w:rsidRPr="6CDB273F">
        <w:rPr>
          <w:i/>
          <w:iCs/>
        </w:rPr>
        <w:t xml:space="preserve"> </w:t>
      </w:r>
      <w:r w:rsidR="00A92A36">
        <w:t xml:space="preserve">means the </w:t>
      </w:r>
      <w:r w:rsidR="007248C6">
        <w:t xml:space="preserve">non-SES employees </w:t>
      </w:r>
      <w:r w:rsidR="00A92A36" w:rsidRPr="00A92A36">
        <w:t xml:space="preserve">employed in </w:t>
      </w:r>
      <w:r w:rsidR="007738AB" w:rsidRPr="0041464C">
        <w:t xml:space="preserve">Safe Work Australia </w:t>
      </w:r>
      <w:r w:rsidR="00A92A36" w:rsidRPr="00A92A36">
        <w:t xml:space="preserve">under the </w:t>
      </w:r>
      <w:r w:rsidR="00A92A36" w:rsidRPr="007F2FBD">
        <w:rPr>
          <w:i/>
          <w:iCs/>
        </w:rPr>
        <w:t>Public Service Act 1999</w:t>
      </w:r>
      <w:r w:rsidR="00A92A36" w:rsidRPr="007738AB">
        <w:t xml:space="preserve"> who</w:t>
      </w:r>
      <w:r w:rsidR="00A92A36" w:rsidRPr="00A92A36">
        <w:t xml:space="preserve"> are covered by </w:t>
      </w:r>
      <w:r w:rsidR="00A92A36" w:rsidRPr="001448D7">
        <w:t xml:space="preserve">the </w:t>
      </w:r>
      <w:r w:rsidR="001E4AC8" w:rsidRPr="002E3C61">
        <w:t>Safe Work Australia</w:t>
      </w:r>
      <w:r w:rsidR="001E4AC8" w:rsidRPr="007F2FBD" w:rsidDel="00964BB2">
        <w:t xml:space="preserve"> </w:t>
      </w:r>
      <w:r w:rsidR="00A92A36" w:rsidRPr="001448D7">
        <w:t>Enterprise Agreement.</w:t>
      </w:r>
    </w:p>
    <w:p w14:paraId="6A5684E0" w14:textId="3498FB10" w:rsidR="00D87355" w:rsidRPr="00A92A36" w:rsidRDefault="00D87355" w:rsidP="008C3B51">
      <w:pPr>
        <w:pStyle w:val="subsection"/>
      </w:pPr>
      <w:r>
        <w:tab/>
      </w:r>
      <w:r>
        <w:tab/>
      </w:r>
      <w:r w:rsidR="0001663B">
        <w:rPr>
          <w:b/>
          <w:i/>
        </w:rPr>
        <w:t>E</w:t>
      </w:r>
      <w:r>
        <w:rPr>
          <w:b/>
          <w:i/>
        </w:rPr>
        <w:t xml:space="preserve">nterprise </w:t>
      </w:r>
      <w:r w:rsidR="0001663B">
        <w:rPr>
          <w:b/>
          <w:i/>
        </w:rPr>
        <w:t>A</w:t>
      </w:r>
      <w:r>
        <w:rPr>
          <w:b/>
          <w:i/>
        </w:rPr>
        <w:t xml:space="preserve">greement </w:t>
      </w:r>
      <w:r>
        <w:rPr>
          <w:bCs/>
          <w:iCs/>
        </w:rPr>
        <w:t xml:space="preserve">means an agreement made under Part 2-4 of the </w:t>
      </w:r>
      <w:r w:rsidR="00201124">
        <w:rPr>
          <w:bCs/>
          <w:iCs/>
        </w:rPr>
        <w:br/>
      </w:r>
      <w:r w:rsidRPr="00ED14A1">
        <w:rPr>
          <w:bCs/>
          <w:i/>
        </w:rPr>
        <w:t>Fair Work Act 2009</w:t>
      </w:r>
    </w:p>
    <w:p w14:paraId="50457444" w14:textId="6D93E355" w:rsidR="008C3B51" w:rsidRDefault="0001663B" w:rsidP="008C3B51">
      <w:pPr>
        <w:pStyle w:val="Definition"/>
      </w:pPr>
      <w:r>
        <w:rPr>
          <w:b/>
          <w:i/>
        </w:rPr>
        <w:t xml:space="preserve">Safe Work Australia </w:t>
      </w:r>
      <w:r w:rsidR="008C3B51" w:rsidRPr="007F2FBD">
        <w:rPr>
          <w:b/>
          <w:i/>
        </w:rPr>
        <w:t>Enterprise Agreement</w:t>
      </w:r>
      <w:r w:rsidR="008C3B51" w:rsidRPr="00132756">
        <w:t xml:space="preserve"> means</w:t>
      </w:r>
      <w:r w:rsidR="008C3B51">
        <w:t xml:space="preserve"> </w:t>
      </w:r>
      <w:r w:rsidR="008C3B51" w:rsidRPr="00A51220">
        <w:t>the enterprise agreement approved by the Fair</w:t>
      </w:r>
      <w:r w:rsidR="002746F4">
        <w:t> </w:t>
      </w:r>
      <w:r w:rsidR="008C3B51" w:rsidRPr="00A51220">
        <w:t xml:space="preserve">Work Commission on </w:t>
      </w:r>
      <w:r w:rsidR="00165901">
        <w:t>15 March 2019</w:t>
      </w:r>
      <w:r w:rsidR="008C3B51" w:rsidRPr="00A51220">
        <w:t xml:space="preserve"> and known as the </w:t>
      </w:r>
      <w:r w:rsidR="00132756" w:rsidRPr="0077574A">
        <w:rPr>
          <w:i/>
          <w:iCs/>
        </w:rPr>
        <w:t>Safe Work Australia Enterprise Agreement 2019-2022</w:t>
      </w:r>
      <w:r w:rsidR="008C3B51">
        <w:t>.</w:t>
      </w:r>
    </w:p>
    <w:p w14:paraId="138A342A" w14:textId="4B395C21" w:rsidR="008C3B51" w:rsidRDefault="008C3B51" w:rsidP="008C3B51">
      <w:pPr>
        <w:pStyle w:val="ActHead5"/>
      </w:pPr>
      <w:bookmarkStart w:id="10" w:name="_Toc127548778"/>
      <w:proofErr w:type="gramStart"/>
      <w:r w:rsidRPr="00FC458D">
        <w:rPr>
          <w:rStyle w:val="CharSectno"/>
        </w:rPr>
        <w:t>6</w:t>
      </w:r>
      <w:r>
        <w:t xml:space="preserve">  Purpose</w:t>
      </w:r>
      <w:bookmarkEnd w:id="10"/>
      <w:proofErr w:type="gramEnd"/>
    </w:p>
    <w:p w14:paraId="375CD15C" w14:textId="7E1EC384" w:rsidR="00584724" w:rsidRDefault="00584724" w:rsidP="00837277">
      <w:pPr>
        <w:pStyle w:val="Definition"/>
      </w:pPr>
      <w:r>
        <w:t xml:space="preserve">The purpose of this determination is to </w:t>
      </w:r>
      <w:r w:rsidR="008872AD">
        <w:t>increase</w:t>
      </w:r>
      <w:r w:rsidRPr="00B7284A">
        <w:t xml:space="preserve"> employees</w:t>
      </w:r>
      <w:r w:rsidR="008872AD">
        <w:t xml:space="preserve">’ salaries and </w:t>
      </w:r>
      <w:r w:rsidRPr="007F2FBD">
        <w:t>allowances for which they are eligible</w:t>
      </w:r>
      <w:r w:rsidRPr="00D33595">
        <w:t xml:space="preserve"> under the terms of the </w:t>
      </w:r>
      <w:r w:rsidR="008872AD">
        <w:t xml:space="preserve">Safe Work Australia </w:t>
      </w:r>
      <w:r w:rsidRPr="007F2FBD">
        <w:t>Enterprise Agreement</w:t>
      </w:r>
      <w:r w:rsidRPr="00D33595">
        <w:t>.</w:t>
      </w:r>
    </w:p>
    <w:p w14:paraId="7105BCCF" w14:textId="343B7A56" w:rsidR="008C3B51" w:rsidRPr="008C3B51" w:rsidRDefault="008C3B51" w:rsidP="00584724">
      <w:pPr>
        <w:pStyle w:val="ActHead5"/>
        <w:ind w:left="0" w:firstLine="0"/>
      </w:pPr>
      <w:bookmarkStart w:id="11" w:name="_Toc127548779"/>
      <w:proofErr w:type="gramStart"/>
      <w:r w:rsidRPr="00FC458D">
        <w:rPr>
          <w:rStyle w:val="CharSectno"/>
        </w:rPr>
        <w:t>7</w:t>
      </w:r>
      <w:r>
        <w:t xml:space="preserve">  Period</w:t>
      </w:r>
      <w:proofErr w:type="gramEnd"/>
      <w:r>
        <w:t xml:space="preserve"> of operation</w:t>
      </w:r>
      <w:bookmarkEnd w:id="11"/>
    </w:p>
    <w:p w14:paraId="2D808217" w14:textId="77777777" w:rsidR="00584724" w:rsidRDefault="00584724" w:rsidP="007F2FBD">
      <w:pPr>
        <w:pStyle w:val="Definition"/>
      </w:pPr>
      <w:r>
        <w:t>This determination is in force for the period:</w:t>
      </w:r>
    </w:p>
    <w:p w14:paraId="360B8080" w14:textId="52675525" w:rsidR="00584724" w:rsidRDefault="00C17D12" w:rsidP="00584724">
      <w:pPr>
        <w:pStyle w:val="paragraph"/>
      </w:pPr>
      <w:r>
        <w:tab/>
      </w:r>
      <w:r w:rsidR="00584724">
        <w:t>(a)</w:t>
      </w:r>
      <w:r w:rsidR="00584724">
        <w:tab/>
        <w:t>beginning at the start of the day this determination commences; and</w:t>
      </w:r>
    </w:p>
    <w:p w14:paraId="724D87A9" w14:textId="380AFFE9" w:rsidR="00584724" w:rsidRDefault="00C17D12" w:rsidP="00584724">
      <w:pPr>
        <w:pStyle w:val="paragraph"/>
      </w:pPr>
      <w:r>
        <w:tab/>
      </w:r>
      <w:r w:rsidR="00584724">
        <w:t>(b)</w:t>
      </w:r>
      <w:r w:rsidR="00D33595">
        <w:t xml:space="preserve"> </w:t>
      </w:r>
      <w:r w:rsidR="00584724">
        <w:tab/>
        <w:t>ending at the earlier of the following:</w:t>
      </w:r>
    </w:p>
    <w:p w14:paraId="235A6471" w14:textId="524233C9" w:rsidR="00584724" w:rsidRDefault="00D34889" w:rsidP="00584724">
      <w:pPr>
        <w:pStyle w:val="paragraphsub"/>
      </w:pPr>
      <w:r>
        <w:tab/>
      </w:r>
      <w:r w:rsidR="00584724">
        <w:t>(</w:t>
      </w:r>
      <w:proofErr w:type="spellStart"/>
      <w:r w:rsidR="00584724">
        <w:t>i</w:t>
      </w:r>
      <w:proofErr w:type="spellEnd"/>
      <w:r w:rsidR="00584724">
        <w:t>)</w:t>
      </w:r>
      <w:r>
        <w:t xml:space="preserve"> </w:t>
      </w:r>
      <w:r w:rsidR="00584724">
        <w:tab/>
        <w:t xml:space="preserve">the start of the day that an enterprise agreement made in accordance with the </w:t>
      </w:r>
      <w:r w:rsidR="00584724" w:rsidRPr="6CDB273F">
        <w:rPr>
          <w:i/>
          <w:iCs/>
        </w:rPr>
        <w:t>Fair Work Act 2009</w:t>
      </w:r>
      <w:r w:rsidR="00584724">
        <w:t xml:space="preserve"> that covers the employees and replaces the </w:t>
      </w:r>
      <w:r w:rsidR="008872AD">
        <w:t xml:space="preserve">Safe Work Australia </w:t>
      </w:r>
      <w:r w:rsidR="00584724">
        <w:t>Enterprise Agreement commences operation;</w:t>
      </w:r>
      <w:r w:rsidR="003151D5">
        <w:t xml:space="preserve"> or</w:t>
      </w:r>
    </w:p>
    <w:p w14:paraId="5DCC1B3D" w14:textId="665DB711" w:rsidR="00584724" w:rsidRDefault="00D34889" w:rsidP="00584724">
      <w:pPr>
        <w:pStyle w:val="paragraphsub"/>
      </w:pPr>
      <w:r>
        <w:lastRenderedPageBreak/>
        <w:tab/>
      </w:r>
      <w:r w:rsidR="00584724">
        <w:t>(ii)</w:t>
      </w:r>
      <w:r>
        <w:t xml:space="preserve"> </w:t>
      </w:r>
      <w:r w:rsidR="00584724">
        <w:tab/>
        <w:t>the start of the day that anothe</w:t>
      </w:r>
      <w:r w:rsidR="00584724" w:rsidRPr="00D34889">
        <w:t xml:space="preserve">r determination under </w:t>
      </w:r>
      <w:r w:rsidR="00584724" w:rsidRPr="007F2FBD">
        <w:t xml:space="preserve">section 24(1) of the </w:t>
      </w:r>
      <w:r w:rsidR="00584724" w:rsidRPr="007F2FBD">
        <w:rPr>
          <w:i/>
          <w:iCs/>
        </w:rPr>
        <w:t>Public Service Act 1999</w:t>
      </w:r>
      <w:r w:rsidR="00584724" w:rsidRPr="00D34889">
        <w:t xml:space="preserve"> that</w:t>
      </w:r>
      <w:r w:rsidR="00584724">
        <w:t xml:space="preserve"> applies to the employees and expressly revokes this determination comes into force.</w:t>
      </w:r>
    </w:p>
    <w:p w14:paraId="7C627C0C" w14:textId="50B50150" w:rsidR="008C3B51" w:rsidRPr="00F36053" w:rsidRDefault="008C3B51" w:rsidP="008C3B51">
      <w:pPr>
        <w:pStyle w:val="ActHead5"/>
      </w:pPr>
      <w:bookmarkStart w:id="12" w:name="_Toc127548780"/>
      <w:proofErr w:type="gramStart"/>
      <w:r w:rsidRPr="00FC458D">
        <w:rPr>
          <w:rStyle w:val="CharSectno"/>
        </w:rPr>
        <w:t>8</w:t>
      </w:r>
      <w:r>
        <w:t xml:space="preserve">  </w:t>
      </w:r>
      <w:r w:rsidR="00D51C0B" w:rsidRPr="00F36053">
        <w:t>A</w:t>
      </w:r>
      <w:r w:rsidRPr="00992030">
        <w:t>djustment</w:t>
      </w:r>
      <w:proofErr w:type="gramEnd"/>
      <w:r w:rsidRPr="00992030">
        <w:t xml:space="preserve"> of salary </w:t>
      </w:r>
      <w:r w:rsidRPr="007F2FBD">
        <w:t>and allowances</w:t>
      </w:r>
      <w:bookmarkEnd w:id="12"/>
    </w:p>
    <w:p w14:paraId="3CCF993E" w14:textId="217764DD" w:rsidR="00584724" w:rsidRPr="00EB38DB" w:rsidRDefault="00E96B99" w:rsidP="007F2FBD">
      <w:pPr>
        <w:pStyle w:val="subsection"/>
      </w:pPr>
      <w:r>
        <w:rPr>
          <w:i/>
        </w:rPr>
        <w:t xml:space="preserve">              </w:t>
      </w:r>
      <w:r w:rsidR="00AA4BD0" w:rsidRPr="00EB38DB">
        <w:t>(1)</w:t>
      </w:r>
      <w:r w:rsidR="00584724" w:rsidRPr="00EB38DB">
        <w:t xml:space="preserve"> </w:t>
      </w:r>
      <w:r>
        <w:t xml:space="preserve"> </w:t>
      </w:r>
      <w:r w:rsidR="00584724" w:rsidRPr="00EB38DB">
        <w:t xml:space="preserve">Employees’ salaries are </w:t>
      </w:r>
      <w:r w:rsidR="008872AD">
        <w:t>increased</w:t>
      </w:r>
      <w:r w:rsidR="008872AD" w:rsidRPr="00EB38DB">
        <w:t xml:space="preserve"> </w:t>
      </w:r>
      <w:r w:rsidR="00584724" w:rsidRPr="00EB38DB">
        <w:t xml:space="preserve">by </w:t>
      </w:r>
      <w:r w:rsidR="00566367">
        <w:t>4</w:t>
      </w:r>
      <w:r w:rsidR="00BB15A6" w:rsidRPr="007F2FBD">
        <w:t>%,</w:t>
      </w:r>
      <w:r w:rsidR="00BB15A6" w:rsidRPr="00EB38DB">
        <w:t xml:space="preserve"> </w:t>
      </w:r>
      <w:r w:rsidR="00584724" w:rsidRPr="00EB38DB">
        <w:t>with effect</w:t>
      </w:r>
      <w:r w:rsidR="00A050B5">
        <w:t xml:space="preserve"> on </w:t>
      </w:r>
      <w:r w:rsidR="00566367">
        <w:t>14</w:t>
      </w:r>
      <w:r w:rsidR="00992030" w:rsidRPr="00EB38DB">
        <w:t xml:space="preserve"> March 202</w:t>
      </w:r>
      <w:r w:rsidR="00566367">
        <w:t>4</w:t>
      </w:r>
      <w:r w:rsidR="00535B2E" w:rsidRPr="00EB38DB">
        <w:t>.</w:t>
      </w:r>
      <w:r w:rsidR="00584724" w:rsidRPr="00EB38DB">
        <w:t xml:space="preserve"> </w:t>
      </w:r>
    </w:p>
    <w:p w14:paraId="6369ADDD" w14:textId="2314187D" w:rsidR="00584724" w:rsidRDefault="00992030" w:rsidP="00584724">
      <w:pPr>
        <w:pStyle w:val="subsection"/>
      </w:pPr>
      <w:r>
        <w:tab/>
      </w:r>
      <w:r w:rsidR="00584724" w:rsidRPr="00F36053">
        <w:t>(</w:t>
      </w:r>
      <w:r w:rsidR="00584724" w:rsidRPr="00992030">
        <w:t>2)</w:t>
      </w:r>
      <w:r w:rsidR="00AA4BD0">
        <w:t xml:space="preserve"> </w:t>
      </w:r>
      <w:r w:rsidR="00584724">
        <w:tab/>
      </w:r>
      <w:r w:rsidR="004F7FC0">
        <w:t xml:space="preserve">The </w:t>
      </w:r>
      <w:r w:rsidR="00F57ECC">
        <w:t>increase applies to</w:t>
      </w:r>
      <w:r w:rsidR="00584724">
        <w:t xml:space="preserve"> the salary immediately before the</w:t>
      </w:r>
      <w:r w:rsidR="00083CC8">
        <w:t xml:space="preserve"> </w:t>
      </w:r>
      <w:r w:rsidR="00F57ECC">
        <w:t>increase</w:t>
      </w:r>
      <w:r w:rsidR="00BB15A6">
        <w:t xml:space="preserve"> under subsection (1)</w:t>
      </w:r>
      <w:r w:rsidR="00584724">
        <w:t>.</w:t>
      </w:r>
    </w:p>
    <w:p w14:paraId="2F7F8A8C" w14:textId="4B9BBE9C" w:rsidR="00584724" w:rsidRPr="00716A9A" w:rsidRDefault="00992030" w:rsidP="00E67B6D">
      <w:pPr>
        <w:pStyle w:val="subsection"/>
      </w:pPr>
      <w:r>
        <w:tab/>
      </w:r>
      <w:r w:rsidR="00584724">
        <w:t>(3)</w:t>
      </w:r>
      <w:r w:rsidR="00AA4BD0">
        <w:t xml:space="preserve"> </w:t>
      </w:r>
      <w:r w:rsidR="00584724">
        <w:tab/>
      </w:r>
      <w:r>
        <w:t>The Workplace Responsibility Allowance is</w:t>
      </w:r>
      <w:r w:rsidR="00584724">
        <w:t xml:space="preserve"> </w:t>
      </w:r>
      <w:r w:rsidR="009548F0">
        <w:t>increased</w:t>
      </w:r>
      <w:r w:rsidR="00584724">
        <w:t xml:space="preserve"> by the same percentage as salaries, with effect</w:t>
      </w:r>
      <w:r w:rsidR="00A050B5">
        <w:t xml:space="preserve"> on </w:t>
      </w:r>
      <w:r w:rsidR="00566367">
        <w:t>14</w:t>
      </w:r>
      <w:r>
        <w:t xml:space="preserve"> March 202</w:t>
      </w:r>
      <w:r w:rsidR="00566367">
        <w:t>4</w:t>
      </w:r>
      <w:r w:rsidR="00E67B6D">
        <w:t>.</w:t>
      </w:r>
    </w:p>
    <w:p w14:paraId="4AF2E47E" w14:textId="3F20C3BC" w:rsidR="00584724" w:rsidRDefault="00992030" w:rsidP="00C97987">
      <w:pPr>
        <w:pStyle w:val="subsection"/>
      </w:pPr>
      <w:r>
        <w:tab/>
      </w:r>
      <w:r w:rsidR="00584724">
        <w:t>(4)</w:t>
      </w:r>
      <w:r w:rsidR="00AA4BD0">
        <w:t xml:space="preserve"> </w:t>
      </w:r>
      <w:r w:rsidR="00584724">
        <w:tab/>
        <w:t xml:space="preserve">Each </w:t>
      </w:r>
      <w:r w:rsidR="009548F0">
        <w:t xml:space="preserve">increase of the </w:t>
      </w:r>
      <w:r w:rsidR="00AE33F5">
        <w:t xml:space="preserve">Workplace Responsibility Allowance </w:t>
      </w:r>
      <w:r w:rsidR="00584724">
        <w:t xml:space="preserve">is to be calculated based on the </w:t>
      </w:r>
      <w:r w:rsidR="00AE33F5">
        <w:t>Workplace Responsibility Allowance</w:t>
      </w:r>
      <w:r w:rsidR="007764F2">
        <w:t xml:space="preserve"> immediately before the </w:t>
      </w:r>
      <w:r w:rsidR="003107FE">
        <w:t>increase</w:t>
      </w:r>
      <w:r w:rsidR="00584724">
        <w:t xml:space="preserve"> under subsection (3).</w:t>
      </w:r>
    </w:p>
    <w:p w14:paraId="455A4ED7" w14:textId="386CE997" w:rsidR="007764F2" w:rsidRDefault="00992030" w:rsidP="007764F2">
      <w:pPr>
        <w:pStyle w:val="subsection"/>
      </w:pPr>
      <w:r>
        <w:tab/>
      </w:r>
      <w:r w:rsidR="007764F2">
        <w:t>(5)</w:t>
      </w:r>
      <w:r w:rsidR="007764F2">
        <w:tab/>
        <w:t>Schedule 1 has effect.</w:t>
      </w:r>
    </w:p>
    <w:p w14:paraId="6661C21A" w14:textId="77777777" w:rsidR="00910A6D" w:rsidRDefault="00910A6D" w:rsidP="009D7121"/>
    <w:p w14:paraId="27E7C842" w14:textId="45622147" w:rsidR="008C3B51" w:rsidRDefault="00FC458D" w:rsidP="00F577B5">
      <w:pPr>
        <w:pStyle w:val="ActHead1"/>
        <w:pageBreakBefore/>
        <w:ind w:left="0" w:firstLine="0"/>
      </w:pPr>
      <w:bookmarkStart w:id="13" w:name="_Toc127548781"/>
      <w:r w:rsidRPr="00FC458D">
        <w:rPr>
          <w:rStyle w:val="CharChapNo"/>
        </w:rPr>
        <w:lastRenderedPageBreak/>
        <w:t>Schedule 1</w:t>
      </w:r>
      <w:r w:rsidR="00ED2696">
        <w:t>—</w:t>
      </w:r>
      <w:bookmarkStart w:id="14" w:name="BK_S3P4L1C12"/>
      <w:bookmarkEnd w:id="14"/>
      <w:r w:rsidR="00ED2696" w:rsidRPr="00FC458D">
        <w:rPr>
          <w:rStyle w:val="CharChapText"/>
        </w:rPr>
        <w:t>Salar</w:t>
      </w:r>
      <w:r w:rsidR="00A57FC9">
        <w:rPr>
          <w:rStyle w:val="CharChapText"/>
        </w:rPr>
        <w:t>ies</w:t>
      </w:r>
      <w:r w:rsidR="00ED2696" w:rsidRPr="00FC458D">
        <w:rPr>
          <w:rStyle w:val="CharChapText"/>
        </w:rPr>
        <w:t xml:space="preserve"> </w:t>
      </w:r>
      <w:r w:rsidR="00ED2696" w:rsidRPr="007F2FBD">
        <w:rPr>
          <w:rStyle w:val="CharChapText"/>
        </w:rPr>
        <w:t xml:space="preserve">and </w:t>
      </w:r>
      <w:r w:rsidR="00AF29BC" w:rsidRPr="007F2FBD">
        <w:rPr>
          <w:rStyle w:val="CharChapText"/>
        </w:rPr>
        <w:t>allowance</w:t>
      </w:r>
      <w:r w:rsidR="00AF29BC">
        <w:rPr>
          <w:rStyle w:val="CharChapText"/>
        </w:rPr>
        <w:t xml:space="preserve"> </w:t>
      </w:r>
      <w:r w:rsidR="00C82F50">
        <w:rPr>
          <w:rStyle w:val="CharChapText"/>
        </w:rPr>
        <w:t>increase</w:t>
      </w:r>
      <w:r w:rsidR="00A050B5">
        <w:rPr>
          <w:rStyle w:val="CharChapText"/>
        </w:rPr>
        <w:t xml:space="preserve"> on </w:t>
      </w:r>
      <w:r w:rsidR="00A050B5">
        <w:rPr>
          <w:rStyle w:val="CharChapText"/>
        </w:rPr>
        <w:br/>
      </w:r>
      <w:r w:rsidR="00566367">
        <w:rPr>
          <w:rStyle w:val="CharChapText"/>
        </w:rPr>
        <w:t>14</w:t>
      </w:r>
      <w:r w:rsidR="00C82F50">
        <w:rPr>
          <w:rStyle w:val="CharChapText"/>
        </w:rPr>
        <w:t xml:space="preserve"> March 202</w:t>
      </w:r>
      <w:bookmarkEnd w:id="13"/>
      <w:r w:rsidR="00566367">
        <w:rPr>
          <w:rStyle w:val="CharChapText"/>
        </w:rPr>
        <w:t>4</w:t>
      </w:r>
    </w:p>
    <w:p w14:paraId="01FA65BF" w14:textId="4CE0DFD7" w:rsidR="003014D0" w:rsidRDefault="003014D0" w:rsidP="003014D0">
      <w:pPr>
        <w:pStyle w:val="notemargin"/>
      </w:pPr>
      <w:r>
        <w:t>Note:</w:t>
      </w:r>
      <w:r>
        <w:tab/>
        <w:t xml:space="preserve">See </w:t>
      </w:r>
      <w:r w:rsidR="00FC458D">
        <w:t>section 8</w:t>
      </w:r>
      <w:r w:rsidR="009E776A">
        <w:t>(5)</w:t>
      </w:r>
      <w:r>
        <w:t>.</w:t>
      </w:r>
    </w:p>
    <w:p w14:paraId="52A83A12" w14:textId="2C377917" w:rsidR="00F36053" w:rsidRDefault="00F36053" w:rsidP="00F36053">
      <w:pPr>
        <w:pStyle w:val="ActHead5"/>
        <w:rPr>
          <w:rStyle w:val="CharSectno"/>
        </w:rPr>
      </w:pPr>
      <w:bookmarkStart w:id="15" w:name="_Toc127548782"/>
      <w:r w:rsidRPr="00285ED7">
        <w:rPr>
          <w:rStyle w:val="CharSectno"/>
        </w:rPr>
        <w:t>1 Salaries</w:t>
      </w:r>
      <w:bookmarkEnd w:id="15"/>
    </w:p>
    <w:p w14:paraId="672D2D43" w14:textId="29A8BED5" w:rsidR="00F13D62" w:rsidRPr="00F13D62" w:rsidRDefault="00F13D62" w:rsidP="00F577B5">
      <w:pPr>
        <w:pStyle w:val="subsection"/>
        <w:tabs>
          <w:tab w:val="clear" w:pos="1021"/>
          <w:tab w:val="right" w:pos="851"/>
        </w:tabs>
        <w:ind w:left="0" w:firstLine="0"/>
      </w:pPr>
      <w:r>
        <w:t xml:space="preserve">Column </w:t>
      </w:r>
      <w:r w:rsidR="00394A8A">
        <w:t>4</w:t>
      </w:r>
      <w:r>
        <w:t xml:space="preserve"> of the following table shows the salary amount applicable before commencement of this </w:t>
      </w:r>
      <w:r w:rsidR="004430AD">
        <w:t xml:space="preserve">determination. Column </w:t>
      </w:r>
      <w:r w:rsidR="00394A8A">
        <w:t>5</w:t>
      </w:r>
      <w:r w:rsidR="004430AD">
        <w:t xml:space="preserve"> shows the salary as increased by </w:t>
      </w:r>
      <w:r w:rsidR="00566367">
        <w:t>4</w:t>
      </w:r>
      <w:r w:rsidR="004430AD">
        <w:t>% under subsection 8(1) of this determination, payable</w:t>
      </w:r>
      <w:r w:rsidR="00A050B5">
        <w:t xml:space="preserve"> on</w:t>
      </w:r>
      <w:r w:rsidR="004430AD">
        <w:t xml:space="preserve"> </w:t>
      </w:r>
      <w:r w:rsidR="00566367">
        <w:t>14</w:t>
      </w:r>
      <w:r w:rsidR="004430AD">
        <w:t xml:space="preserve"> March 202</w:t>
      </w:r>
      <w:r w:rsidR="00566367">
        <w:t>4</w:t>
      </w:r>
      <w:r w:rsidR="004430AD">
        <w:t>.</w:t>
      </w:r>
    </w:p>
    <w:p w14:paraId="1AC894F1" w14:textId="77777777" w:rsidR="00F36053" w:rsidRPr="009E776A" w:rsidRDefault="00F36053" w:rsidP="00F36053">
      <w:pPr>
        <w:pStyle w:val="Header"/>
        <w:rPr>
          <w:b/>
          <w:sz w:val="24"/>
        </w:rPr>
      </w:pPr>
    </w:p>
    <w:tbl>
      <w:tblPr>
        <w:tblW w:w="9356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F36053" w:rsidRPr="000B0049" w14:paraId="42FD65D0" w14:textId="77777777" w:rsidTr="005E59E2">
        <w:trPr>
          <w:trHeight w:val="328"/>
          <w:tblHeader/>
        </w:trPr>
        <w:tc>
          <w:tcPr>
            <w:tcW w:w="9356" w:type="dxa"/>
            <w:shd w:val="clear" w:color="auto" w:fill="auto"/>
          </w:tcPr>
          <w:p w14:paraId="1C069135" w14:textId="77777777" w:rsidR="00F36053" w:rsidRPr="000B0049" w:rsidRDefault="00F36053" w:rsidP="005E59E2">
            <w:pPr>
              <w:pStyle w:val="Tabletext"/>
              <w:rPr>
                <w:b/>
              </w:rPr>
            </w:pPr>
            <w:r w:rsidRPr="000B0049">
              <w:rPr>
                <w:b/>
              </w:rPr>
              <w:t>Table A—</w:t>
            </w:r>
            <w:r w:rsidRPr="00717110">
              <w:rPr>
                <w:b/>
              </w:rPr>
              <w:t xml:space="preserve">Salaries payable under this </w:t>
            </w:r>
            <w:r>
              <w:rPr>
                <w:b/>
              </w:rPr>
              <w:t>de</w:t>
            </w:r>
            <w:r w:rsidRPr="00717110">
              <w:rPr>
                <w:b/>
              </w:rPr>
              <w:t>terminatio</w:t>
            </w:r>
            <w:r>
              <w:rPr>
                <w:b/>
              </w:rPr>
              <w:t>n</w:t>
            </w:r>
          </w:p>
        </w:tc>
      </w:tr>
    </w:tbl>
    <w:p w14:paraId="0E37A1F3" w14:textId="77777777" w:rsidR="00F36053" w:rsidRDefault="00F36053" w:rsidP="00F36053">
      <w:pPr>
        <w:pStyle w:val="ActHead5"/>
        <w:rPr>
          <w:rFonts w:eastAsiaTheme="minorHAnsi" w:cstheme="minorBidi"/>
          <w:b w:val="0"/>
          <w:kern w:val="0"/>
          <w:sz w:val="20"/>
          <w:lang w:eastAsia="en-US"/>
        </w:rPr>
      </w:pPr>
      <w:r>
        <w:rPr>
          <w:rStyle w:val="CharSectno"/>
        </w:rPr>
        <w:fldChar w:fldCharType="begin"/>
      </w:r>
      <w:r>
        <w:rPr>
          <w:rStyle w:val="CharSectno"/>
        </w:rPr>
        <w:instrText xml:space="preserve"> LINK Excel.Sheet.12 "Book1" "Sheet1!R8C1:R70C5" \a \f 4 \h  \* MERGEFORMAT </w:instrText>
      </w:r>
      <w:r>
        <w:rPr>
          <w:rStyle w:val="CharSectno"/>
        </w:rPr>
        <w:fldChar w:fldCharType="separate"/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2122"/>
        <w:gridCol w:w="1842"/>
        <w:gridCol w:w="1134"/>
        <w:gridCol w:w="2268"/>
        <w:gridCol w:w="1843"/>
      </w:tblGrid>
      <w:tr w:rsidR="00975CF7" w:rsidRPr="00006088" w14:paraId="36F3DF7F" w14:textId="77777777" w:rsidTr="00F577B5">
        <w:trPr>
          <w:trHeight w:val="300"/>
          <w:tblHeader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74CA266" w14:textId="4712B185" w:rsidR="002402E3" w:rsidRPr="00006088" w:rsidRDefault="000733BC" w:rsidP="005E59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</w:t>
            </w:r>
            <w:r w:rsidR="007F51B0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 </w:t>
            </w:r>
            <w:r w:rsidR="00D77247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Broadband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380B713" w14:textId="5B2259EF" w:rsidR="002402E3" w:rsidRPr="00006088" w:rsidRDefault="000733BC" w:rsidP="005E59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2. </w:t>
            </w:r>
            <w:r w:rsidR="00D77247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Classification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FEE299" w14:textId="034797A5" w:rsidR="002402E3" w:rsidRPr="00006088" w:rsidRDefault="000733BC" w:rsidP="005E59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3. </w:t>
            </w:r>
            <w:r w:rsidR="002402E3"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Salary pay point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47BC42" w14:textId="7EF988A7" w:rsidR="002402E3" w:rsidRPr="00006088" w:rsidRDefault="000733BC" w:rsidP="005E59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4. </w:t>
            </w:r>
            <w:r w:rsidR="00D3281E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Salary prior to this</w:t>
            </w:r>
            <w:r w:rsidR="00BD28DE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 </w:t>
            </w:r>
            <w:r w:rsidR="002402E3"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determination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0DFE0D" w14:textId="0E3440FB" w:rsidR="002402E3" w:rsidRPr="00006088" w:rsidRDefault="000733BC" w:rsidP="005E59E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5. </w:t>
            </w:r>
            <w:r w:rsidR="002402E3"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Salary </w:t>
            </w:r>
            <w:r w:rsidR="00A050B5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on</w:t>
            </w:r>
            <w:r w:rsidR="00FF2BA7"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 </w:t>
            </w:r>
            <w:r w:rsidR="002402E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br/>
            </w:r>
            <w:r w:rsidR="00566367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14</w:t>
            </w:r>
            <w:r w:rsidR="002402E3"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 March 202</w:t>
            </w:r>
            <w:r w:rsidR="00566367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4</w:t>
            </w:r>
          </w:p>
        </w:tc>
      </w:tr>
      <w:tr w:rsidR="00570EAD" w:rsidRPr="00006088" w14:paraId="5C3CFA53" w14:textId="77777777" w:rsidTr="00566367">
        <w:trPr>
          <w:trHeight w:val="300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99E23" w14:textId="0E4B20D1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E698DE5" w14:textId="58E04CC3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Executive Level 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84D9" w14:textId="4FC973BA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95465" w14:textId="0FB8FA08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$164,62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77F2F" w14:textId="6DA3E657" w:rsidR="00570EAD" w:rsidRPr="00780A48" w:rsidRDefault="00570EAD" w:rsidP="00570EAD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$171,207</w:t>
            </w:r>
          </w:p>
        </w:tc>
      </w:tr>
      <w:tr w:rsidR="00570EAD" w:rsidRPr="00006088" w14:paraId="0BB6980B" w14:textId="77777777" w:rsidTr="00566367">
        <w:trPr>
          <w:trHeight w:val="300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16DA0" w14:textId="77777777" w:rsidR="00570EAD" w:rsidRPr="00006088" w:rsidRDefault="00570EAD" w:rsidP="00570EAD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664A59E" w14:textId="77777777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5A9B" w14:textId="4EC7E9E4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D117" w14:textId="6DB2DDED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$154,08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11EAB" w14:textId="43C89556" w:rsidR="00570EAD" w:rsidRPr="00780A48" w:rsidRDefault="00570EAD" w:rsidP="00570EAD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$160,246</w:t>
            </w:r>
          </w:p>
        </w:tc>
      </w:tr>
      <w:tr w:rsidR="00570EAD" w:rsidRPr="00006088" w14:paraId="4D629E84" w14:textId="77777777" w:rsidTr="00566367">
        <w:trPr>
          <w:trHeight w:val="300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3F1D6" w14:textId="77777777" w:rsidR="00570EAD" w:rsidRPr="00006088" w:rsidRDefault="00570EAD" w:rsidP="00570EAD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B93260" w14:textId="77777777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81CC" w14:textId="248A38FE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4DE5" w14:textId="40141E4A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$145,33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21B6A" w14:textId="0115D64B" w:rsidR="00570EAD" w:rsidRPr="00780A48" w:rsidRDefault="00570EAD" w:rsidP="00570EAD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$151,144</w:t>
            </w:r>
          </w:p>
        </w:tc>
      </w:tr>
      <w:tr w:rsidR="00570EAD" w:rsidRPr="00006088" w14:paraId="78D3F0B4" w14:textId="77777777" w:rsidTr="00566367">
        <w:trPr>
          <w:trHeight w:val="300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32DBC" w14:textId="77777777" w:rsidR="00570EAD" w:rsidRPr="00006088" w:rsidRDefault="00570EAD" w:rsidP="00570EAD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C47E2" w14:textId="77777777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E2871" w14:textId="33BF6396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3D4C" w14:textId="0D1BB7FF" w:rsidR="00570EAD" w:rsidRPr="00006088" w:rsidRDefault="00570EAD" w:rsidP="00570EA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$137,33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65E51" w14:textId="3DCAAAC0" w:rsidR="00570EAD" w:rsidRPr="00780A48" w:rsidRDefault="00570EAD" w:rsidP="00570EAD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$142,828</w:t>
            </w:r>
          </w:p>
        </w:tc>
      </w:tr>
      <w:tr w:rsidR="00566367" w:rsidRPr="00006088" w14:paraId="1C842206" w14:textId="77777777" w:rsidTr="00566367">
        <w:trPr>
          <w:trHeight w:val="6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472F6" w14:textId="43010E54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92EFD" w14:textId="4AF9CFE4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Public Affairs Officer -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br/>
              <w:t>Executive Level 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4ACB" w14:textId="7E2DB301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184C" w14:textId="564F0E04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$132,79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E118C" w14:textId="7722CFDD" w:rsidR="00566367" w:rsidRPr="00780A48" w:rsidRDefault="00B92D53" w:rsidP="00566367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$138,109</w:t>
            </w:r>
          </w:p>
        </w:tc>
      </w:tr>
      <w:tr w:rsidR="00D70F0A" w:rsidRPr="00006088" w14:paraId="58D62447" w14:textId="77777777" w:rsidTr="00566367">
        <w:trPr>
          <w:trHeight w:val="300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07E9" w14:textId="10A35167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180757E" w14:textId="2CCE955F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Executive Level 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42EA9" w14:textId="1A9E2F12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125D" w14:textId="01A2D1DA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$129,59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551F" w14:textId="2192FDCD" w:rsidR="00D70F0A" w:rsidRPr="00780A48" w:rsidRDefault="00D70F0A" w:rsidP="00D70F0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$134,778</w:t>
            </w:r>
          </w:p>
        </w:tc>
      </w:tr>
      <w:tr w:rsidR="00D70F0A" w:rsidRPr="00006088" w14:paraId="154A3F11" w14:textId="77777777" w:rsidTr="00566367">
        <w:trPr>
          <w:trHeight w:val="300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9B50" w14:textId="77777777" w:rsidR="00D70F0A" w:rsidRPr="00006088" w:rsidRDefault="00D70F0A" w:rsidP="00D70F0A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5E5EC5D" w14:textId="77777777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21C8" w14:textId="4F83FF4C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EC7B5" w14:textId="24458550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$122,29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01A43" w14:textId="1F1F7625" w:rsidR="00D70F0A" w:rsidRPr="00780A48" w:rsidRDefault="00D70F0A" w:rsidP="00D70F0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$127,187 </w:t>
            </w:r>
          </w:p>
        </w:tc>
      </w:tr>
      <w:tr w:rsidR="00D70F0A" w:rsidRPr="00006088" w14:paraId="206809EC" w14:textId="77777777" w:rsidTr="00566367">
        <w:trPr>
          <w:trHeight w:val="300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0300" w14:textId="77777777" w:rsidR="00D70F0A" w:rsidRPr="00006088" w:rsidRDefault="00D70F0A" w:rsidP="00D70F0A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C149555" w14:textId="77777777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C84E" w14:textId="4A334616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1FBD" w14:textId="28A91E28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$119,3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D99D5" w14:textId="150426A9" w:rsidR="00D70F0A" w:rsidRPr="00780A48" w:rsidRDefault="00D70F0A" w:rsidP="00D70F0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$124,081 </w:t>
            </w:r>
          </w:p>
        </w:tc>
      </w:tr>
      <w:tr w:rsidR="00D70F0A" w:rsidRPr="00006088" w14:paraId="6F405FFB" w14:textId="77777777" w:rsidTr="00566367">
        <w:trPr>
          <w:trHeight w:val="300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A4C99" w14:textId="77777777" w:rsidR="00D70F0A" w:rsidRPr="00006088" w:rsidRDefault="00D70F0A" w:rsidP="00D70F0A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C85F9" w14:textId="77777777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6BA9" w14:textId="5C97CAD0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29AE" w14:textId="643D5359" w:rsidR="00D70F0A" w:rsidRPr="00006088" w:rsidRDefault="00D70F0A" w:rsidP="00D70F0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$116,54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D8A5" w14:textId="5B4BE43B" w:rsidR="00D70F0A" w:rsidRPr="00780A48" w:rsidRDefault="00D70F0A" w:rsidP="00D70F0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$121,205 </w:t>
            </w:r>
          </w:p>
        </w:tc>
      </w:tr>
      <w:tr w:rsidR="00C93AE8" w:rsidRPr="00006088" w14:paraId="595C291B" w14:textId="77777777" w:rsidTr="00566367">
        <w:trPr>
          <w:trHeight w:val="300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A9F42" w14:textId="77777777" w:rsidR="00C93AE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  <w:p w14:paraId="48049CBC" w14:textId="1F24ABD5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General Broadband 2</w:t>
            </w:r>
          </w:p>
          <w:p w14:paraId="73FDB043" w14:textId="5CE0CB91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  <w:p w14:paraId="6BAB7875" w14:textId="36EE5491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B0674CE" w14:textId="24E869B1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0FB3" w14:textId="35F88B58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0EC9" w14:textId="43318A76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$104,4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FF6CE" w14:textId="231CCCDD" w:rsidR="00C93AE8" w:rsidRPr="00780A48" w:rsidRDefault="00C93AE8" w:rsidP="00C93AE8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$108,635 </w:t>
            </w:r>
          </w:p>
        </w:tc>
      </w:tr>
      <w:tr w:rsidR="00C93AE8" w:rsidRPr="00006088" w14:paraId="211E4A3A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A1DCB5" w14:textId="00654494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154A93F" w14:textId="77777777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D4CF" w14:textId="7E34F980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E6DB" w14:textId="46314AB4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$97,81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161B5" w14:textId="22EBF328" w:rsidR="00C93AE8" w:rsidRPr="00780A48" w:rsidRDefault="00C93AE8" w:rsidP="00C93AE8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$101,728 </w:t>
            </w:r>
          </w:p>
        </w:tc>
      </w:tr>
      <w:tr w:rsidR="00C93AE8" w:rsidRPr="00006088" w14:paraId="02649937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125502" w14:textId="3C55AE44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5F229" w14:textId="77777777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40193" w14:textId="4C6AA703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21B2" w14:textId="1A1194A4" w:rsidR="00C93AE8" w:rsidRPr="00006088" w:rsidRDefault="00C93AE8" w:rsidP="00C93AE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$94,81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27377" w14:textId="50DC1A33" w:rsidR="00C93AE8" w:rsidRPr="00780A48" w:rsidRDefault="00C93AE8" w:rsidP="00C93AE8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$98,606 </w:t>
            </w:r>
          </w:p>
        </w:tc>
      </w:tr>
      <w:tr w:rsidR="001210FE" w:rsidRPr="00006088" w14:paraId="0F180B3A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6858E" w14:textId="38A7E4E0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9E3B298" w14:textId="032B794E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89BB" w14:textId="0002E3A4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A00E" w14:textId="5F1ADF69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$90,09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6F9C0" w14:textId="0B93C9C8" w:rsidR="001210FE" w:rsidRPr="00780A48" w:rsidRDefault="001210FE" w:rsidP="001210FE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$93,695 </w:t>
            </w:r>
          </w:p>
        </w:tc>
      </w:tr>
      <w:tr w:rsidR="001210FE" w:rsidRPr="00006088" w14:paraId="017C1D5E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366B2" w14:textId="1A72CD96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EE6E47D" w14:textId="77777777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7E19" w14:textId="4B1BA71D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7134" w14:textId="18B37319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$86,05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CB5EC" w14:textId="3FB0A1B2" w:rsidR="001210FE" w:rsidRPr="00780A48" w:rsidRDefault="001210FE" w:rsidP="001210FE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$89,496 </w:t>
            </w:r>
          </w:p>
        </w:tc>
      </w:tr>
      <w:tr w:rsidR="001210FE" w:rsidRPr="00006088" w14:paraId="1734F90D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7F51BA" w14:textId="55494CEE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9DFE3" w14:textId="77777777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1759" w14:textId="5D1731AF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A150" w14:textId="107D617C" w:rsidR="001210FE" w:rsidRPr="00006088" w:rsidRDefault="001210FE" w:rsidP="001210F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$84,40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C527B" w14:textId="763811A9" w:rsidR="001210FE" w:rsidRPr="00780A48" w:rsidRDefault="001210FE" w:rsidP="001210FE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$87,781 </w:t>
            </w:r>
          </w:p>
        </w:tc>
      </w:tr>
      <w:tr w:rsidR="00A318F1" w:rsidRPr="00006088" w14:paraId="485BA6F2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31C52" w14:textId="6B775EE2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C5947A7" w14:textId="35D95C2F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6343" w14:textId="3B093C40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C346" w14:textId="7CC07166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$82,22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E4EA3" w14:textId="52E68989" w:rsidR="00A318F1" w:rsidRPr="00780A48" w:rsidRDefault="00A318F1" w:rsidP="00A318F1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$85,514 </w:t>
            </w:r>
          </w:p>
        </w:tc>
      </w:tr>
      <w:tr w:rsidR="00A318F1" w:rsidRPr="00006088" w14:paraId="32078C82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062AF" w14:textId="77777777" w:rsidR="00A318F1" w:rsidRPr="00006088" w:rsidRDefault="00A318F1" w:rsidP="00A318F1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007864" w14:textId="77777777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6CC70" w14:textId="6AA57182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97B7" w14:textId="7CFDF09E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$78,44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215B4" w14:textId="71372854" w:rsidR="00A318F1" w:rsidRPr="00780A48" w:rsidRDefault="00A318F1" w:rsidP="00A318F1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$81,581 </w:t>
            </w:r>
          </w:p>
        </w:tc>
      </w:tr>
      <w:tr w:rsidR="00A318F1" w:rsidRPr="00006088" w14:paraId="4AC568AE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62347" w14:textId="77777777" w:rsidR="00A318F1" w:rsidRPr="00006088" w:rsidRDefault="00A318F1" w:rsidP="00A318F1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6C968" w14:textId="77777777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42A6" w14:textId="21A4CA6F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8457" w14:textId="14604998" w:rsidR="00A318F1" w:rsidRPr="00006088" w:rsidRDefault="00A318F1" w:rsidP="00A318F1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$76,42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AD3A0" w14:textId="6C131D5E" w:rsidR="00A318F1" w:rsidRPr="00780A48" w:rsidRDefault="00A318F1" w:rsidP="00A318F1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$79,478 </w:t>
            </w:r>
          </w:p>
        </w:tc>
      </w:tr>
    </w:tbl>
    <w:p w14:paraId="4EC9A1CC" w14:textId="77777777" w:rsidR="00BC6C57" w:rsidRPr="00780A48" w:rsidRDefault="00BC6C57" w:rsidP="00780A48">
      <w:pPr>
        <w:spacing w:line="240" w:lineRule="auto"/>
        <w:jc w:val="center"/>
        <w:rPr>
          <w:rFonts w:asciiTheme="minorHAnsi" w:hAnsiTheme="minorHAnsi" w:cstheme="minorHAnsi"/>
          <w:szCs w:val="22"/>
          <w:lang w:eastAsia="en-AU"/>
        </w:rPr>
      </w:pPr>
      <w:r w:rsidRPr="00780A48">
        <w:rPr>
          <w:rFonts w:asciiTheme="minorHAnsi" w:hAnsiTheme="minorHAnsi" w:cstheme="minorHAnsi"/>
          <w:szCs w:val="22"/>
          <w:lang w:eastAsia="en-AU"/>
        </w:rPr>
        <w:br w:type="page"/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2122"/>
        <w:gridCol w:w="1842"/>
        <w:gridCol w:w="1134"/>
        <w:gridCol w:w="2268"/>
        <w:gridCol w:w="1843"/>
      </w:tblGrid>
      <w:tr w:rsidR="00566367" w:rsidRPr="00006088" w14:paraId="2AFFC58C" w14:textId="77777777" w:rsidTr="00483E7B">
        <w:trPr>
          <w:trHeight w:val="6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016CF5E" w14:textId="1448FAC9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lastRenderedPageBreak/>
              <w:t>1. Broadband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F32CCBD" w14:textId="3F38D4CD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2. Classification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1E1847" w14:textId="32C46EE1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3. 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Salary pay point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960814" w14:textId="00D4739B" w:rsidR="00566367" w:rsidRPr="00006088" w:rsidRDefault="00377DEC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4. Salary prior to this 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determination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C0A827" w14:textId="1949A724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5. 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Salary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on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br/>
              <w:t>14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 March 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4</w:t>
            </w:r>
          </w:p>
        </w:tc>
      </w:tr>
      <w:tr w:rsidR="006F17F0" w:rsidRPr="00006088" w14:paraId="7594E072" w14:textId="77777777" w:rsidTr="00566367">
        <w:trPr>
          <w:trHeight w:val="300"/>
        </w:trPr>
        <w:tc>
          <w:tcPr>
            <w:tcW w:w="21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5C7C" w14:textId="7880FF4B" w:rsidR="006F17F0" w:rsidRPr="00006088" w:rsidRDefault="006F17F0" w:rsidP="006F17F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521199B" w14:textId="484D44BF" w:rsidR="006F17F0" w:rsidRDefault="006F17F0" w:rsidP="006F17F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Principal Government Lawyer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 xml:space="preserve"> -</w:t>
            </w: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 xml:space="preserve"> Executive</w:t>
            </w:r>
          </w:p>
          <w:p w14:paraId="69019335" w14:textId="622D0B8D" w:rsidR="006F17F0" w:rsidRPr="00006088" w:rsidRDefault="006F17F0" w:rsidP="006F17F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 xml:space="preserve"> Level 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C59C" w14:textId="406B21EF" w:rsidR="006F17F0" w:rsidRPr="00006088" w:rsidRDefault="006F17F0" w:rsidP="006F17F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ACDD" w14:textId="5A6F1F9F" w:rsidR="006F17F0" w:rsidRPr="00006088" w:rsidRDefault="006F17F0" w:rsidP="006F17F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$168,941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38729" w14:textId="2DAE79CF" w:rsidR="006F17F0" w:rsidRPr="00780A48" w:rsidRDefault="006F17F0" w:rsidP="006F17F0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$175,699 </w:t>
            </w:r>
          </w:p>
        </w:tc>
      </w:tr>
      <w:tr w:rsidR="006F17F0" w:rsidRPr="00006088" w14:paraId="22BCC0B3" w14:textId="77777777" w:rsidTr="00566367">
        <w:trPr>
          <w:trHeight w:val="300"/>
        </w:trPr>
        <w:tc>
          <w:tcPr>
            <w:tcW w:w="21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6A3A" w14:textId="77777777" w:rsidR="006F17F0" w:rsidRPr="00006088" w:rsidRDefault="006F17F0" w:rsidP="006F17F0">
            <w:pPr>
              <w:spacing w:line="240" w:lineRule="auto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DDDEAC1" w14:textId="77777777" w:rsidR="006F17F0" w:rsidRPr="00006088" w:rsidRDefault="006F17F0" w:rsidP="006F17F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13CD" w14:textId="52EECA90" w:rsidR="006F17F0" w:rsidRPr="00006088" w:rsidRDefault="006F17F0" w:rsidP="006F17F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8C7E" w14:textId="18C22D87" w:rsidR="006F17F0" w:rsidRPr="00006088" w:rsidRDefault="006F17F0" w:rsidP="006F17F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$156,625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5A2A0" w14:textId="1983D4B7" w:rsidR="006F17F0" w:rsidRPr="00780A48" w:rsidRDefault="006F17F0" w:rsidP="006F17F0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$162,890 </w:t>
            </w:r>
          </w:p>
        </w:tc>
      </w:tr>
      <w:tr w:rsidR="008107AA" w:rsidRPr="00006088" w14:paraId="452A94A7" w14:textId="77777777" w:rsidTr="00566367">
        <w:trPr>
          <w:trHeight w:val="30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1FB2" w14:textId="77777777" w:rsidR="008107AA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  <w:p w14:paraId="16976496" w14:textId="07CEEBC4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Government Lawyer Broadband</w:t>
            </w:r>
          </w:p>
          <w:p w14:paraId="48FA87E3" w14:textId="28377A13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  <w:p w14:paraId="4E3BEE8C" w14:textId="7352E365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  <w:p w14:paraId="6C3B5DF4" w14:textId="4DEA983F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  <w:p w14:paraId="3E394E25" w14:textId="3BDF7AC9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39E8642" w14:textId="6ACE6B44" w:rsidR="008107AA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Senior Government Lawyer</w:t>
            </w: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 xml:space="preserve"> -</w:t>
            </w: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 xml:space="preserve"> Executive</w:t>
            </w:r>
          </w:p>
          <w:p w14:paraId="42959788" w14:textId="367362B5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 xml:space="preserve"> Level 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C758" w14:textId="7D18FC57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5603" w14:textId="3C0D5D77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$143,753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B58CD" w14:textId="5425674F" w:rsidR="008107AA" w:rsidRPr="00780A48" w:rsidRDefault="008107AA" w:rsidP="008107A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$149,503 </w:t>
            </w:r>
          </w:p>
        </w:tc>
      </w:tr>
      <w:tr w:rsidR="008107AA" w:rsidRPr="00006088" w14:paraId="7CD0D23A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59EE4" w14:textId="3327BD56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</w:tcPr>
          <w:p w14:paraId="542B9F54" w14:textId="77777777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4A99" w14:textId="5627E93D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AB24" w14:textId="6B5E9050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$122,454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982EF" w14:textId="39F914DF" w:rsidR="008107AA" w:rsidRPr="00780A48" w:rsidRDefault="008107AA" w:rsidP="008107A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$127,352 </w:t>
            </w:r>
          </w:p>
        </w:tc>
      </w:tr>
      <w:tr w:rsidR="008107AA" w:rsidRPr="00006088" w14:paraId="443A9D4B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DFF3E" w14:textId="714447BA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1C0289F" w14:textId="77777777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D740" w14:textId="49C410AA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F711E" w14:textId="312376AF" w:rsidR="008107AA" w:rsidRPr="00006088" w:rsidRDefault="008107AA" w:rsidP="008107A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$116,662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34E97" w14:textId="23A27A51" w:rsidR="008107AA" w:rsidRPr="00780A48" w:rsidRDefault="008107AA" w:rsidP="008107A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$121,328 </w:t>
            </w:r>
          </w:p>
        </w:tc>
      </w:tr>
      <w:tr w:rsidR="00FC26FA" w:rsidRPr="00006088" w14:paraId="4206AEFB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1270E" w14:textId="2FC97C7B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3AEC3C7" w14:textId="76D26F13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11A4" w14:textId="5AD18A2D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73FB" w14:textId="0E75CAF5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$104,582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F2EE3" w14:textId="2D7C1F82" w:rsidR="00FC26FA" w:rsidRPr="00780A48" w:rsidRDefault="00FC26FA" w:rsidP="00FC26F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$108,765 </w:t>
            </w:r>
          </w:p>
        </w:tc>
      </w:tr>
      <w:tr w:rsidR="00FC26FA" w:rsidRPr="00006088" w14:paraId="1B9593E9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397F8" w14:textId="1152EC46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D4F4F1E" w14:textId="77777777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D532" w14:textId="35C4787E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994F" w14:textId="569D912D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$97,962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A43BD" w14:textId="0DD188A2" w:rsidR="00FC26FA" w:rsidRPr="00780A48" w:rsidRDefault="00FC26FA" w:rsidP="00FC26F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$101,880 </w:t>
            </w:r>
          </w:p>
        </w:tc>
      </w:tr>
      <w:tr w:rsidR="00FC26FA" w:rsidRPr="00006088" w14:paraId="03D3EF05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1AD9" w14:textId="5D266FC7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C229C" w14:textId="77777777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E26E" w14:textId="5290B993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6981" w14:textId="6026E15B" w:rsidR="00FC26FA" w:rsidRPr="00006088" w:rsidRDefault="00FC26FA" w:rsidP="00FC26FA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$94,866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56802" w14:textId="3A73707D" w:rsidR="00FC26FA" w:rsidRPr="00780A48" w:rsidRDefault="00FC26FA" w:rsidP="00FC26FA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$98,661 </w:t>
            </w:r>
          </w:p>
        </w:tc>
      </w:tr>
      <w:tr w:rsidR="00566367" w:rsidRPr="00006088" w14:paraId="23FC48B9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54192" w14:textId="5C06B0F4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03934" w14:textId="01FC2B82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6511" w14:textId="0EB3CC45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0DB8" w14:textId="763B62CE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$86,202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E5629" w14:textId="4BD5E383" w:rsidR="00566367" w:rsidRPr="00780A48" w:rsidRDefault="009607A2" w:rsidP="00566367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$89,650</w:t>
            </w:r>
          </w:p>
        </w:tc>
      </w:tr>
      <w:tr w:rsidR="00566367" w:rsidRPr="00006088" w14:paraId="2E2C1015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EB547" w14:textId="115B012A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72E0E" w14:textId="421DDA97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36FD" w14:textId="1F8596CE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6BB8" w14:textId="484E7827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$79,028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82339" w14:textId="362422A6" w:rsidR="00566367" w:rsidRPr="00780A48" w:rsidRDefault="00615F74" w:rsidP="00566367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$82,189</w:t>
            </w:r>
          </w:p>
        </w:tc>
      </w:tr>
      <w:tr w:rsidR="00566367" w:rsidRPr="00006088" w14:paraId="00764915" w14:textId="77777777" w:rsidTr="00566367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1CF51" w14:textId="0ACECC7E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6CD80" w14:textId="0E57ADD3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4087" w14:textId="19076DAA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7364F" w14:textId="758048FD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$73,189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B6889" w14:textId="3DE8B24A" w:rsidR="00566367" w:rsidRPr="00780A48" w:rsidRDefault="00A334D7" w:rsidP="00566367">
            <w:pPr>
              <w:spacing w:line="240" w:lineRule="auto"/>
              <w:jc w:val="center"/>
              <w:rPr>
                <w:rFonts w:asciiTheme="minorHAnsi" w:hAnsiTheme="minorHAnsi" w:cstheme="minorHAnsi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$76,117</w:t>
            </w:r>
          </w:p>
        </w:tc>
      </w:tr>
      <w:tr w:rsidR="00566367" w:rsidRPr="00006088" w14:paraId="462272DD" w14:textId="77777777" w:rsidTr="00F577B5">
        <w:trPr>
          <w:trHeight w:val="300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</w:tcPr>
          <w:p w14:paraId="5A1493D1" w14:textId="77777777" w:rsidR="00566367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</w:tcPr>
          <w:p w14:paraId="627798AF" w14:textId="77777777" w:rsidR="00566367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</w:tcPr>
          <w:p w14:paraId="212950A9" w14:textId="77777777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</w:tcPr>
          <w:p w14:paraId="49082A20" w14:textId="77777777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noWrap/>
            <w:vAlign w:val="center"/>
          </w:tcPr>
          <w:p w14:paraId="5944F972" w14:textId="77777777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</w:p>
        </w:tc>
      </w:tr>
      <w:tr w:rsidR="00566367" w:rsidRPr="00006088" w14:paraId="35DB1C6C" w14:textId="77777777" w:rsidTr="00990F2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2D21F10" w14:textId="51DDC221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1. Broadband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09F228D" w14:textId="51CC2B4F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2. Classification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FE86EC" w14:textId="27407311" w:rsidR="00566367" w:rsidRPr="00006088" w:rsidRDefault="00566367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3. 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Salary pay point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8AEAF8" w14:textId="0107B038" w:rsidR="00566367" w:rsidRPr="00006088" w:rsidRDefault="00377DEC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4. Salary prior to this 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determination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86500C3" w14:textId="5971A590" w:rsidR="00566367" w:rsidRPr="00006088" w:rsidRDefault="00780A48" w:rsidP="00566367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5. 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Salary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on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br/>
              <w:t>14</w:t>
            </w:r>
            <w:r w:rsidRPr="0000608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 xml:space="preserve"> March 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4</w:t>
            </w:r>
          </w:p>
        </w:tc>
      </w:tr>
      <w:tr w:rsidR="00BC7465" w:rsidRPr="00006088" w14:paraId="3F1601EE" w14:textId="77777777" w:rsidTr="00990F23">
        <w:trPr>
          <w:trHeight w:val="30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108EF" w14:textId="5D73AA80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Training Broadband</w:t>
            </w:r>
          </w:p>
          <w:p w14:paraId="1E50B189" w14:textId="3960E3BE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  <w:p w14:paraId="18B7A03A" w14:textId="550DB16F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  <w:p w14:paraId="578A812C" w14:textId="095CDF1F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  <w:p w14:paraId="31DE1E12" w14:textId="778A6659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F2E4800" w14:textId="3DDCA166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7347" w14:textId="23744957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435C" w14:textId="5DC412B4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$82,225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FEEBA" w14:textId="0BCEDB6A" w:rsidR="00BC7465" w:rsidRPr="00780A48" w:rsidRDefault="00BC7465" w:rsidP="00BC7465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$85,514 </w:t>
            </w:r>
          </w:p>
        </w:tc>
      </w:tr>
      <w:tr w:rsidR="00BC7465" w:rsidRPr="00006088" w14:paraId="479C5101" w14:textId="77777777" w:rsidTr="00990F23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4CF51" w14:textId="2DDC2054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2712AFF" w14:textId="77777777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37AF" w14:textId="2D90AE08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0593" w14:textId="3057E665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$78,443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59970" w14:textId="19C42356" w:rsidR="00BC7465" w:rsidRPr="00780A48" w:rsidRDefault="00BC7465" w:rsidP="00BC7465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</w:rPr>
              <w:t xml:space="preserve">$81,581 </w:t>
            </w:r>
          </w:p>
        </w:tc>
      </w:tr>
      <w:tr w:rsidR="00BC7465" w:rsidRPr="00006088" w14:paraId="0E555D2E" w14:textId="77777777" w:rsidTr="00990F23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5BBE" w14:textId="5D22E963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BF5BC" w14:textId="77777777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73B1" w14:textId="6076710D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4E2D" w14:textId="0C9FB673" w:rsidR="00BC7465" w:rsidRPr="00006088" w:rsidRDefault="00BC7465" w:rsidP="00BC746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$76,421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2FE60" w14:textId="148C6C11" w:rsidR="00BC7465" w:rsidRPr="00780A48" w:rsidRDefault="00BC7465" w:rsidP="00BC7465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$79,478 </w:t>
            </w:r>
          </w:p>
        </w:tc>
      </w:tr>
      <w:tr w:rsidR="00323594" w:rsidRPr="00006088" w14:paraId="0DC5834D" w14:textId="77777777" w:rsidTr="00990F23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58F1" w14:textId="628963B1" w:rsidR="00323594" w:rsidRPr="00006088" w:rsidRDefault="00323594" w:rsidP="003235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8963000" w14:textId="54289A33" w:rsidR="00323594" w:rsidRPr="00006088" w:rsidRDefault="00323594" w:rsidP="003235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0E57" w14:textId="2836C7A8" w:rsidR="00323594" w:rsidRPr="00006088" w:rsidRDefault="00323594" w:rsidP="003235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CB97" w14:textId="017F5BF2" w:rsidR="00323594" w:rsidRPr="00006088" w:rsidRDefault="00323594" w:rsidP="003235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$73,171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62B3D" w14:textId="445BD632" w:rsidR="00323594" w:rsidRPr="00780A48" w:rsidRDefault="00323594" w:rsidP="00323594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$76,098 </w:t>
            </w:r>
          </w:p>
        </w:tc>
      </w:tr>
      <w:tr w:rsidR="00323594" w:rsidRPr="00006088" w14:paraId="4E265CD2" w14:textId="77777777" w:rsidTr="00990F23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AE707" w14:textId="10D43638" w:rsidR="00323594" w:rsidRPr="00006088" w:rsidRDefault="00323594" w:rsidP="003235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19BF8" w14:textId="77777777" w:rsidR="00323594" w:rsidRPr="00006088" w:rsidRDefault="00323594" w:rsidP="003235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DF160" w14:textId="1D22714F" w:rsidR="00323594" w:rsidRPr="00006088" w:rsidRDefault="00323594" w:rsidP="003235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D733" w14:textId="5A8EA70D" w:rsidR="00323594" w:rsidRPr="00006088" w:rsidRDefault="00323594" w:rsidP="0032359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$70,257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9ABF3" w14:textId="123522E5" w:rsidR="00323594" w:rsidRPr="00780A48" w:rsidRDefault="00323594" w:rsidP="00323594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$73,067 </w:t>
            </w:r>
          </w:p>
        </w:tc>
      </w:tr>
      <w:tr w:rsidR="00B73260" w:rsidRPr="00006088" w14:paraId="2285CBA4" w14:textId="77777777" w:rsidTr="00990F23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3D26F" w14:textId="48FCA594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D29AD0D" w14:textId="34B06FB1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C69C" w14:textId="205B6475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4A27" w14:textId="256E7897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$67,083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5A131" w14:textId="4D2DC4FA" w:rsidR="00B73260" w:rsidRPr="00780A48" w:rsidRDefault="00B73260" w:rsidP="00B73260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$69,766 </w:t>
            </w:r>
          </w:p>
        </w:tc>
      </w:tr>
      <w:tr w:rsidR="00B73260" w:rsidRPr="00006088" w14:paraId="5A225EBC" w14:textId="77777777" w:rsidTr="00990F23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095B" w14:textId="2A43F43F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66F670" w14:textId="77777777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9311" w14:textId="600971FE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D70E" w14:textId="31D1F27F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$65,818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A29CD" w14:textId="6FEA8BB3" w:rsidR="00B73260" w:rsidRPr="00780A48" w:rsidRDefault="00B73260" w:rsidP="00B73260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$68,451 </w:t>
            </w:r>
          </w:p>
        </w:tc>
      </w:tr>
      <w:tr w:rsidR="00B73260" w:rsidRPr="00006088" w14:paraId="3283DAA5" w14:textId="77777777" w:rsidTr="00990F23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93427" w14:textId="32C6C56B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9260D" w14:textId="77777777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9E8C" w14:textId="2D76E558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4DBA" w14:textId="5CB986F9" w:rsidR="00B73260" w:rsidRPr="00006088" w:rsidRDefault="00B73260" w:rsidP="00B73260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$62,918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7D5DA" w14:textId="13FE4CEA" w:rsidR="00B73260" w:rsidRPr="00780A48" w:rsidRDefault="00B73260" w:rsidP="00B73260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 xml:space="preserve">$65,435 </w:t>
            </w:r>
          </w:p>
        </w:tc>
      </w:tr>
      <w:tr w:rsidR="00990F23" w:rsidRPr="00006088" w14:paraId="24CCCDA2" w14:textId="77777777" w:rsidTr="00990F23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7CC9A" w14:textId="108E267C" w:rsidR="00990F23" w:rsidRPr="00006088" w:rsidRDefault="00990F23" w:rsidP="00990F2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51D917C" w14:textId="6FB9B8FB" w:rsidR="00990F23" w:rsidRPr="00006088" w:rsidRDefault="00990F23" w:rsidP="00990F2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APS 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EF8F" w14:textId="0197517B" w:rsidR="00990F23" w:rsidRPr="00006088" w:rsidRDefault="00990F23" w:rsidP="00990F2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22F4" w14:textId="315BC84C" w:rsidR="00990F23" w:rsidRPr="00006088" w:rsidRDefault="00990F23" w:rsidP="00990F2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$58,573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0DAF6" w14:textId="57E97E7D" w:rsidR="00990F23" w:rsidRPr="00780A48" w:rsidRDefault="00990F23" w:rsidP="00990F23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$60,916</w:t>
            </w:r>
          </w:p>
        </w:tc>
      </w:tr>
      <w:tr w:rsidR="00990F23" w:rsidRPr="00006088" w14:paraId="4E589980" w14:textId="77777777" w:rsidTr="00990F23">
        <w:trPr>
          <w:trHeight w:val="30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99784" w14:textId="7CE58A7A" w:rsidR="00990F23" w:rsidRPr="00006088" w:rsidRDefault="00990F23" w:rsidP="00990F2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3B0C4" w14:textId="77777777" w:rsidR="00990F23" w:rsidRPr="00006088" w:rsidRDefault="00990F23" w:rsidP="00990F2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90BA" w14:textId="7A5B01DF" w:rsidR="00990F23" w:rsidRPr="00006088" w:rsidRDefault="00990F23" w:rsidP="00990F2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E705" w14:textId="43796F13" w:rsidR="00990F23" w:rsidRPr="00006088" w:rsidRDefault="00990F23" w:rsidP="00990F23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</w:pPr>
            <w:r w:rsidRPr="00006088">
              <w:rPr>
                <w:rFonts w:ascii="Calibri" w:eastAsia="Times New Roman" w:hAnsi="Calibri" w:cs="Calibri"/>
                <w:color w:val="000000"/>
                <w:szCs w:val="22"/>
                <w:lang w:eastAsia="en-AU"/>
              </w:rPr>
              <w:t>$53,568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D6E2D" w14:textId="33A6636B" w:rsidR="00990F23" w:rsidRPr="00780A48" w:rsidRDefault="00990F23" w:rsidP="00990F23">
            <w:pPr>
              <w:spacing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Cs w:val="22"/>
                <w:lang w:eastAsia="en-AU"/>
              </w:rPr>
            </w:pPr>
            <w:r w:rsidRPr="00780A48">
              <w:rPr>
                <w:rFonts w:asciiTheme="minorHAnsi" w:hAnsiTheme="minorHAnsi" w:cstheme="minorHAnsi"/>
                <w:szCs w:val="22"/>
                <w:lang w:eastAsia="en-AU"/>
              </w:rPr>
              <w:t>$55,711</w:t>
            </w:r>
          </w:p>
        </w:tc>
      </w:tr>
    </w:tbl>
    <w:p w14:paraId="501EF9C5" w14:textId="6135D307" w:rsidR="00F36053" w:rsidRPr="00D36CD4" w:rsidRDefault="00F36053" w:rsidP="00F36053">
      <w:pPr>
        <w:pStyle w:val="ActHead5"/>
      </w:pPr>
      <w:r>
        <w:rPr>
          <w:rStyle w:val="CharSectno"/>
        </w:rPr>
        <w:fldChar w:fldCharType="end"/>
      </w:r>
      <w:bookmarkStart w:id="16" w:name="_Toc127548783"/>
      <w:r w:rsidRPr="00FC458D">
        <w:rPr>
          <w:rStyle w:val="CharSectno"/>
        </w:rPr>
        <w:t>2</w:t>
      </w:r>
      <w:r>
        <w:t xml:space="preserve"> Allowance</w:t>
      </w:r>
      <w:bookmarkEnd w:id="16"/>
      <w:r>
        <w:br/>
      </w:r>
    </w:p>
    <w:tbl>
      <w:tblPr>
        <w:tblW w:w="9243" w:type="dxa"/>
        <w:tblInd w:w="113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2"/>
        <w:gridCol w:w="2653"/>
        <w:gridCol w:w="3938"/>
      </w:tblGrid>
      <w:tr w:rsidR="00F36053" w14:paraId="53FA6656" w14:textId="77777777" w:rsidTr="005E59E2">
        <w:trPr>
          <w:trHeight w:val="400"/>
          <w:tblHeader/>
        </w:trPr>
        <w:tc>
          <w:tcPr>
            <w:tcW w:w="9243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14:paraId="4F60E9E9" w14:textId="77777777" w:rsidR="00F36053" w:rsidRDefault="00F36053" w:rsidP="005E59E2">
            <w:pPr>
              <w:pStyle w:val="TableHeading"/>
              <w:rPr>
                <w:lang w:eastAsia="en-US"/>
              </w:rPr>
            </w:pPr>
            <w:r>
              <w:rPr>
                <w:lang w:eastAsia="en-US"/>
              </w:rPr>
              <w:t>Table B—Allowances payable under this determination</w:t>
            </w:r>
          </w:p>
        </w:tc>
      </w:tr>
      <w:tr w:rsidR="00F36053" w14:paraId="6751FB6F" w14:textId="77777777" w:rsidTr="005E59E2">
        <w:trPr>
          <w:trHeight w:val="700"/>
          <w:tblHeader/>
        </w:trPr>
        <w:tc>
          <w:tcPr>
            <w:tcW w:w="265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834D126" w14:textId="77777777" w:rsidR="00F36053" w:rsidRDefault="00F36053" w:rsidP="005E59E2">
            <w:pPr>
              <w:pStyle w:val="TableHeading"/>
              <w:jc w:val="center"/>
              <w:rPr>
                <w:lang w:eastAsia="en-US"/>
              </w:rPr>
            </w:pPr>
            <w:r w:rsidRPr="004E71EE">
              <w:rPr>
                <w:lang w:eastAsia="en-US"/>
              </w:rPr>
              <w:t>Name of allowance</w:t>
            </w:r>
          </w:p>
        </w:tc>
        <w:tc>
          <w:tcPr>
            <w:tcW w:w="265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14:paraId="2D488BD4" w14:textId="2DF3D60C" w:rsidR="00F36053" w:rsidRDefault="007F51B0" w:rsidP="005E59E2">
            <w:pPr>
              <w:pStyle w:val="TableHeading"/>
              <w:jc w:val="center"/>
              <w:rPr>
                <w:lang w:eastAsia="en-US"/>
              </w:rPr>
            </w:pPr>
            <w:r>
              <w:rPr>
                <w:lang w:eastAsia="en-US"/>
              </w:rPr>
              <w:t>Allowance amount prior to this determination</w:t>
            </w:r>
          </w:p>
        </w:tc>
        <w:tc>
          <w:tcPr>
            <w:tcW w:w="393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3290281" w14:textId="30A1D6EF" w:rsidR="00F36053" w:rsidRDefault="00F36053" w:rsidP="005E59E2">
            <w:pPr>
              <w:pStyle w:val="TableHeading"/>
              <w:jc w:val="center"/>
              <w:rPr>
                <w:lang w:eastAsia="en-US"/>
              </w:rPr>
            </w:pPr>
            <w:r w:rsidRPr="6D76976F">
              <w:rPr>
                <w:lang w:eastAsia="en-US"/>
              </w:rPr>
              <w:t xml:space="preserve">Rate of allowance </w:t>
            </w:r>
            <w:r w:rsidR="00A050B5">
              <w:rPr>
                <w:lang w:eastAsia="en-US"/>
              </w:rPr>
              <w:t>on</w:t>
            </w:r>
            <w:r w:rsidRPr="6D76976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br/>
            </w:r>
            <w:r w:rsidR="00566367">
              <w:rPr>
                <w:lang w:eastAsia="en-US"/>
              </w:rPr>
              <w:t>14</w:t>
            </w:r>
            <w:r>
              <w:rPr>
                <w:lang w:eastAsia="en-US"/>
              </w:rPr>
              <w:t xml:space="preserve"> March 202</w:t>
            </w:r>
            <w:r w:rsidR="00566367">
              <w:rPr>
                <w:lang w:eastAsia="en-US"/>
              </w:rPr>
              <w:t>4</w:t>
            </w:r>
          </w:p>
        </w:tc>
      </w:tr>
      <w:tr w:rsidR="00F36053" w14:paraId="386607E7" w14:textId="77777777" w:rsidTr="005E59E2">
        <w:trPr>
          <w:trHeight w:val="300"/>
        </w:trPr>
        <w:tc>
          <w:tcPr>
            <w:tcW w:w="2652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4F27B2BB" w14:textId="77777777" w:rsidR="00F36053" w:rsidRPr="00892A3C" w:rsidRDefault="00F36053" w:rsidP="005E59E2">
            <w:pPr>
              <w:pStyle w:val="Tabletex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Workplace Responsibility Allowance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41008EDE" w14:textId="7F0014A6" w:rsidR="00F36053" w:rsidRPr="0071136D" w:rsidRDefault="00780A48" w:rsidP="005E59E2">
            <w:pPr>
              <w:pStyle w:val="Tabletex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$29.39</w:t>
            </w:r>
          </w:p>
        </w:tc>
        <w:tc>
          <w:tcPr>
            <w:tcW w:w="39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4D75B9CF" w14:textId="34C08AB9" w:rsidR="00F36053" w:rsidRPr="0071136D" w:rsidRDefault="007F51B0" w:rsidP="005E59E2">
            <w:pPr>
              <w:pStyle w:val="Tabletext"/>
              <w:jc w:val="center"/>
              <w:rPr>
                <w:lang w:eastAsia="en-US"/>
              </w:rPr>
            </w:pPr>
            <w:r>
              <w:rPr>
                <w:lang w:eastAsia="en-US"/>
              </w:rPr>
              <w:t>$</w:t>
            </w:r>
            <w:r w:rsidR="00780A48">
              <w:rPr>
                <w:lang w:eastAsia="en-US"/>
              </w:rPr>
              <w:t>30.51</w:t>
            </w:r>
          </w:p>
        </w:tc>
      </w:tr>
      <w:tr w:rsidR="00F36053" w14:paraId="02326717" w14:textId="77777777" w:rsidTr="005E59E2">
        <w:trPr>
          <w:trHeight w:val="300"/>
        </w:trPr>
        <w:tc>
          <w:tcPr>
            <w:tcW w:w="2652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3D49EA42" w14:textId="77777777" w:rsidR="00F36053" w:rsidRPr="00892A3C" w:rsidRDefault="00F36053" w:rsidP="005E59E2">
            <w:pPr>
              <w:pStyle w:val="Tabletext"/>
              <w:jc w:val="center"/>
              <w:rPr>
                <w:lang w:eastAsia="en-US"/>
              </w:rPr>
            </w:pPr>
          </w:p>
        </w:tc>
        <w:tc>
          <w:tcPr>
            <w:tcW w:w="2653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57ACA870" w14:textId="77777777" w:rsidR="00F36053" w:rsidRPr="0071136D" w:rsidRDefault="00F36053" w:rsidP="005E59E2">
            <w:pPr>
              <w:pStyle w:val="Tabletext"/>
              <w:jc w:val="center"/>
              <w:rPr>
                <w:lang w:eastAsia="en-US"/>
              </w:rPr>
            </w:pPr>
          </w:p>
        </w:tc>
        <w:tc>
          <w:tcPr>
            <w:tcW w:w="3938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15C6AEF3" w14:textId="77777777" w:rsidR="00F36053" w:rsidRPr="0071136D" w:rsidRDefault="00F36053" w:rsidP="005E59E2">
            <w:pPr>
              <w:pStyle w:val="Tabletext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</w:tbl>
    <w:p w14:paraId="1ABAA66D" w14:textId="35C8F08A" w:rsidR="00D05858" w:rsidRPr="00D36CD4" w:rsidRDefault="00D05858" w:rsidP="00990F23">
      <w:pPr>
        <w:pStyle w:val="ActHead5"/>
        <w:ind w:left="0" w:firstLine="0"/>
      </w:pPr>
      <w:bookmarkStart w:id="17" w:name="BK_S3P6L1C12"/>
      <w:bookmarkStart w:id="18" w:name="BK_S3P8L1C12"/>
      <w:bookmarkStart w:id="19" w:name="f_Check_Lines_below"/>
      <w:bookmarkEnd w:id="17"/>
      <w:bookmarkEnd w:id="18"/>
      <w:bookmarkEnd w:id="19"/>
    </w:p>
    <w:sectPr w:rsidR="00D05858" w:rsidRPr="00D36CD4" w:rsidSect="00EB03F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9" w:code="9"/>
      <w:pgMar w:top="2233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EE665" w14:textId="77777777" w:rsidR="00EB03F3" w:rsidRDefault="00EB03F3" w:rsidP="00715914">
      <w:pPr>
        <w:spacing w:line="240" w:lineRule="auto"/>
      </w:pPr>
      <w:r>
        <w:separator/>
      </w:r>
    </w:p>
  </w:endnote>
  <w:endnote w:type="continuationSeparator" w:id="0">
    <w:p w14:paraId="4773F9CE" w14:textId="77777777" w:rsidR="00EB03F3" w:rsidRDefault="00EB03F3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EE09B5-3C80-41D7-8886-422C056A482A}"/>
    <w:embedBold r:id="rId2" w:fontKey="{975218E7-0314-43D8-AFA5-054F964F89CA}"/>
    <w:embedItalic r:id="rId3" w:fontKey="{0C32B09D-A966-4E86-A848-57D22C082F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3"/>
    </w:tblGrid>
    <w:tr w:rsidR="00483E7B" w14:paraId="2EFA1BF8" w14:textId="77777777" w:rsidTr="00ED2696">
      <w:tc>
        <w:tcPr>
          <w:tcW w:w="8472" w:type="dxa"/>
        </w:tcPr>
        <w:p w14:paraId="3BD9D62C" w14:textId="77777777" w:rsidR="00483E7B" w:rsidRDefault="00483E7B" w:rsidP="00335BC6">
          <w:pPr>
            <w:jc w:val="right"/>
            <w:rPr>
              <w:sz w:val="18"/>
            </w:rPr>
          </w:pPr>
          <w:r>
            <w:rPr>
              <w:i/>
              <w:noProof/>
              <w:sz w:val="18"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 wp14:anchorId="789F54CB" wp14:editId="1384F8B8">
                    <wp:simplePos x="863600" y="10083800"/>
                    <wp:positionH relativeFrom="page">
                      <wp:align>center</wp:align>
                    </wp:positionH>
                    <wp:positionV relativeFrom="paragraph">
                      <wp:posOffset>0</wp:posOffset>
                    </wp:positionV>
                    <wp:extent cx="5759450" cy="395605"/>
                    <wp:effectExtent l="0" t="0" r="0" b="4445"/>
                    <wp:wrapNone/>
                    <wp:docPr id="7" name="Text Box 7" descr="Sec-evenpag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9450" cy="395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BDE296" w14:textId="3CD0696F" w:rsidR="00483E7B" w:rsidRPr="009B5AB3" w:rsidRDefault="00483E7B" w:rsidP="009B5AB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If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DOCPROPERTY DLM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separate"/>
                                </w:r>
                                <w:r w:rsidR="00AB13C4"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>Legal Privilege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&lt;&gt; " " "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DOCPROPERTY Classification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separate"/>
                                </w:r>
                                <w:r w:rsidR="00AB13C4"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>OFFICIAL: Sensitive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//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DOCPROPERTY DLM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separate"/>
                                </w:r>
                                <w:r w:rsidR="00AB13C4"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>Legal Privilege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"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IF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DOCPROPERTY Classification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= "OFFICIAL" ""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IF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DOCPROPERTY Classification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= "UNOFFICIAL" """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DOCPROPERTY Classification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"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separate"/>
                                </w:r>
                                <w:r w:rsidR="00AB13C4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</w:rPr>
                                  <w:t>OFFICIAL: Sensitive // Legal Privilege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9F54C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7" type="#_x0000_t202" alt="Sec-evenpage" style="position:absolute;left:0;text-align:left;margin-left:0;margin-top:0;width:453.5pt;height:31.15pt;z-index:-251652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" stroked="f" strokeweight=".5pt">
                    <v:path arrowok="t"/>
                    <v:textbox>
                      <w:txbxContent>
                        <w:p w14:paraId="26BDE296" w14:textId="3CD0696F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i/>
              <w:noProof/>
              <w:sz w:val="18"/>
            </w:rPr>
            <w:t>I20SM185.v02.docx</w:t>
          </w:r>
          <w:r w:rsidRPr="00ED79B6">
            <w:rPr>
              <w:i/>
              <w:sz w:val="18"/>
            </w:rPr>
            <w:t xml:space="preserve"> </w:t>
          </w:r>
          <w:r>
            <w:rPr>
              <w:i/>
              <w:noProof/>
              <w:sz w:val="18"/>
            </w:rPr>
            <w:t>24/11/2020 9:12 AM</w:t>
          </w:r>
        </w:p>
      </w:tc>
    </w:tr>
  </w:tbl>
  <w:p w14:paraId="4C0FC598" w14:textId="77777777" w:rsidR="00483E7B" w:rsidRPr="007500C8" w:rsidRDefault="00483E7B" w:rsidP="00335B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6FCFE" w14:textId="1F73645D" w:rsidR="00483E7B" w:rsidRDefault="00483E7B" w:rsidP="007500C8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13"/>
    </w:tblGrid>
    <w:tr w:rsidR="00483E7B" w14:paraId="38A7ED23" w14:textId="77777777" w:rsidTr="00ED2696">
      <w:tc>
        <w:tcPr>
          <w:tcW w:w="8472" w:type="dxa"/>
        </w:tcPr>
        <w:p w14:paraId="73344E2C" w14:textId="1F882EE3" w:rsidR="00483E7B" w:rsidRDefault="00483E7B" w:rsidP="00ED2696">
          <w:pPr>
            <w:rPr>
              <w:sz w:val="18"/>
            </w:rPr>
          </w:pPr>
        </w:p>
      </w:tc>
    </w:tr>
  </w:tbl>
  <w:p w14:paraId="1D413AFF" w14:textId="77777777" w:rsidR="00483E7B" w:rsidRPr="007500C8" w:rsidRDefault="00483E7B" w:rsidP="007500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E645" w14:textId="77777777" w:rsidR="00483E7B" w:rsidRPr="00ED79B6" w:rsidRDefault="00483E7B" w:rsidP="00BA220B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1AD4AD" wp14:editId="195DC359">
              <wp:simplePos x="863600" y="1008380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59450" cy="395605"/>
              <wp:effectExtent l="0" t="0" r="0" b="4445"/>
              <wp:wrapNone/>
              <wp:docPr id="9" name="Text Box 9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FB6FB0" w14:textId="3E40BBCD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AD4A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Sec-firstpage" style="position:absolute;margin-left:0;margin-top:0;width:453.5pt;height:31.15pt;z-index:-25165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" stroked="f" strokeweight=".5pt">
              <v:path arrowok="t"/>
              <v:textbox>
                <w:txbxContent>
                  <w:p w14:paraId="1CFB6FB0" w14:textId="3E40BBCD" w:rsidR="00483E7B" w:rsidRPr="009B5AB3" w:rsidRDefault="00483E7B" w:rsidP="009B5AB3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OFFICIAL: Sensitive // Legal Privilege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D1BE049" wp14:editId="717817C6">
              <wp:simplePos x="863600" y="1008380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59450" cy="395605"/>
              <wp:effectExtent l="0" t="0" r="0" b="4445"/>
              <wp:wrapNone/>
              <wp:docPr id="3" name="Text Box 3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522196" w14:textId="7A05C1D3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BE049" id="Text Box 3" o:spid="_x0000_s1030" type="#_x0000_t202" alt="Sec-firstpage" style="position:absolute;margin-left:0;margin-top:0;width:453.5pt;height:31.15pt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" stroked="f" strokeweight=".5pt">
              <v:path arrowok="t"/>
              <v:textbox>
                <w:txbxContent>
                  <w:p w14:paraId="7B522196" w14:textId="7A05C1D3" w:rsidR="00483E7B" w:rsidRPr="009B5AB3" w:rsidRDefault="00483E7B" w:rsidP="009B5AB3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OFFICIAL: Sensitive // Legal Privilege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FFA12" w14:textId="77777777" w:rsidR="00483E7B" w:rsidRPr="00E33C1C" w:rsidRDefault="00483E7B" w:rsidP="004E063A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2C68BDC" wp14:editId="05F0538A">
              <wp:simplePos x="863600" y="1008380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59450" cy="395605"/>
              <wp:effectExtent l="0" t="0" r="0" b="4445"/>
              <wp:wrapNone/>
              <wp:docPr id="13" name="Text Box 13" descr="Sec-even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C6DFE8" w14:textId="5899537D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C68BD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alt="Sec-evenpage" style="position:absolute;margin-left:0;margin-top:0;width:453.5pt;height:31.15pt;z-index:-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" stroked="f" strokeweight=".5pt">
              <v:path arrowok="t"/>
              <v:textbox>
                <w:txbxContent>
                  <w:p w14:paraId="43C6DFE8" w14:textId="5899537D" w:rsidR="00483E7B" w:rsidRPr="009B5AB3" w:rsidRDefault="00483E7B" w:rsidP="009B5AB3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OFFICIAL: Sensitive // Legal Privilege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483E7B" w14:paraId="70A07BD3" w14:textId="77777777" w:rsidTr="00B3370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4C7946DA" w14:textId="77777777" w:rsidR="00483E7B" w:rsidRDefault="00483E7B" w:rsidP="00ED2696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39FE984" w14:textId="447F91F9" w:rsidR="00483E7B" w:rsidRDefault="00483E7B" w:rsidP="00ED2696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AB13C4">
            <w:rPr>
              <w:i/>
              <w:sz w:val="18"/>
            </w:rPr>
            <w:t>Public Service (Subsection 24(1)—Agency name Non-SES Employees) Determination 202X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08CE625F" w14:textId="77777777" w:rsidR="00483E7B" w:rsidRDefault="00483E7B" w:rsidP="00ED2696">
          <w:pPr>
            <w:spacing w:line="0" w:lineRule="atLeast"/>
            <w:jc w:val="right"/>
            <w:rPr>
              <w:sz w:val="18"/>
            </w:rPr>
          </w:pPr>
        </w:p>
      </w:tc>
    </w:tr>
    <w:tr w:rsidR="00483E7B" w14:paraId="44878042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57BB3906" w14:textId="77777777" w:rsidR="00483E7B" w:rsidRDefault="00483E7B" w:rsidP="00ED2696">
          <w:pPr>
            <w:jc w:val="right"/>
            <w:rPr>
              <w:sz w:val="18"/>
            </w:rPr>
          </w:pPr>
          <w:r>
            <w:rPr>
              <w:i/>
              <w:noProof/>
              <w:sz w:val="18"/>
            </w:rPr>
            <w:t>I20SM185.v02.docx</w:t>
          </w:r>
          <w:r w:rsidRPr="00ED79B6">
            <w:rPr>
              <w:i/>
              <w:sz w:val="18"/>
            </w:rPr>
            <w:t xml:space="preserve"> </w:t>
          </w:r>
          <w:r>
            <w:rPr>
              <w:i/>
              <w:noProof/>
              <w:sz w:val="18"/>
            </w:rPr>
            <w:t>24/11/2020 9:12 AM</w:t>
          </w:r>
        </w:p>
      </w:tc>
    </w:tr>
  </w:tbl>
  <w:p w14:paraId="1D503F18" w14:textId="77777777" w:rsidR="00483E7B" w:rsidRPr="00ED79B6" w:rsidRDefault="00483E7B" w:rsidP="007500C8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46B1D" w14:textId="7B8EF2F9" w:rsidR="00483E7B" w:rsidRPr="00E33C1C" w:rsidRDefault="00483E7B" w:rsidP="004E063A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8472" w:type="dxa"/>
      <w:tblLayout w:type="fixed"/>
      <w:tblLook w:val="04A0" w:firstRow="1" w:lastRow="0" w:firstColumn="1" w:lastColumn="0" w:noHBand="0" w:noVBand="1"/>
    </w:tblPr>
    <w:tblGrid>
      <w:gridCol w:w="1383"/>
      <w:gridCol w:w="6380"/>
      <w:gridCol w:w="709"/>
    </w:tblGrid>
    <w:tr w:rsidR="00483E7B" w14:paraId="10D8A449" w14:textId="77777777" w:rsidTr="00B33709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105E0C22" w14:textId="77777777" w:rsidR="00483E7B" w:rsidRDefault="00483E7B" w:rsidP="00145AF1">
          <w:pPr>
            <w:spacing w:line="0" w:lineRule="atLeast"/>
            <w:rPr>
              <w:sz w:val="18"/>
            </w:rPr>
          </w:pPr>
        </w:p>
      </w:tc>
      <w:tc>
        <w:tcPr>
          <w:tcW w:w="6380" w:type="dxa"/>
          <w:tcBorders>
            <w:top w:val="nil"/>
            <w:left w:val="nil"/>
            <w:bottom w:val="nil"/>
            <w:right w:val="nil"/>
          </w:tcBorders>
        </w:tcPr>
        <w:p w14:paraId="03042A9B" w14:textId="7AFD0E2D" w:rsidR="00483E7B" w:rsidRDefault="00483E7B" w:rsidP="00145AF1">
          <w:pPr>
            <w:spacing w:line="0" w:lineRule="atLeast"/>
            <w:jc w:val="center"/>
            <w:rPr>
              <w:sz w:val="18"/>
            </w:rPr>
          </w:pPr>
          <w:r w:rsidRPr="003425D9">
            <w:rPr>
              <w:i/>
              <w:sz w:val="18"/>
            </w:rPr>
            <w:t xml:space="preserve">Public Service (Section 24(1)—Safe Work Australia Non-SES Employees) </w:t>
          </w:r>
          <w:r w:rsidRPr="00201124">
            <w:rPr>
              <w:i/>
              <w:sz w:val="18"/>
            </w:rPr>
            <w:t>Determination 202</w:t>
          </w:r>
          <w:r w:rsidR="00AB13C4">
            <w:rPr>
              <w:i/>
              <w:sz w:val="18"/>
            </w:rPr>
            <w:t>4</w:t>
          </w:r>
          <w:r w:rsidRPr="00201124">
            <w:rPr>
              <w:i/>
              <w:sz w:val="18"/>
            </w:rPr>
            <w:t>/0</w:t>
          </w:r>
          <w:r w:rsidR="00AB13C4">
            <w:rPr>
              <w:i/>
              <w:sz w:val="18"/>
            </w:rPr>
            <w:t>2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51E31CE7" w14:textId="3868E9BA" w:rsidR="00483E7B" w:rsidRDefault="00483E7B" w:rsidP="00145AF1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7A5721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483E7B" w14:paraId="7FF0B7B9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6223513F" w14:textId="6AFF4EAD" w:rsidR="00483E7B" w:rsidRDefault="00483E7B" w:rsidP="00145AF1">
          <w:pPr>
            <w:rPr>
              <w:sz w:val="18"/>
            </w:rPr>
          </w:pPr>
        </w:p>
      </w:tc>
    </w:tr>
  </w:tbl>
  <w:p w14:paraId="50C52C3E" w14:textId="77777777" w:rsidR="00483E7B" w:rsidRPr="00ED79B6" w:rsidRDefault="00483E7B" w:rsidP="007500C8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A32B" w14:textId="6675CCD9" w:rsidR="00483E7B" w:rsidRPr="00E33C1C" w:rsidRDefault="00483E7B" w:rsidP="004E063A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483E7B" w14:paraId="5A87DB63" w14:textId="77777777" w:rsidTr="00B3370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0F34E89" w14:textId="4972907B" w:rsidR="00483E7B" w:rsidRDefault="00483E7B" w:rsidP="00ED2696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4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3118B42A" w14:textId="24E6C477" w:rsidR="00483E7B" w:rsidRDefault="00483E7B" w:rsidP="00ED2696">
          <w:pPr>
            <w:spacing w:line="0" w:lineRule="atLeast"/>
            <w:jc w:val="center"/>
            <w:rPr>
              <w:sz w:val="18"/>
            </w:rPr>
          </w:pPr>
          <w:r w:rsidRPr="00A337FA">
            <w:rPr>
              <w:i/>
              <w:sz w:val="18"/>
              <w:highlight w:val="yellow"/>
            </w:rPr>
            <w:t>Public Service (Subsection 24(1)—Agency name Non-SES Employees) Determination 202X</w:t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1BC4734C" w14:textId="77777777" w:rsidR="00483E7B" w:rsidRDefault="00483E7B" w:rsidP="00ED2696">
          <w:pPr>
            <w:spacing w:line="0" w:lineRule="atLeast"/>
            <w:jc w:val="right"/>
            <w:rPr>
              <w:sz w:val="18"/>
            </w:rPr>
          </w:pPr>
        </w:p>
      </w:tc>
    </w:tr>
    <w:tr w:rsidR="00483E7B" w14:paraId="57FB4615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28F84852" w14:textId="31C9EF95" w:rsidR="00483E7B" w:rsidRDefault="00483E7B" w:rsidP="00ED2696">
          <w:pPr>
            <w:jc w:val="right"/>
            <w:rPr>
              <w:sz w:val="18"/>
            </w:rPr>
          </w:pPr>
        </w:p>
      </w:tc>
    </w:tr>
  </w:tbl>
  <w:p w14:paraId="5DBC7ABB" w14:textId="77777777" w:rsidR="00483E7B" w:rsidRPr="00ED79B6" w:rsidRDefault="00483E7B" w:rsidP="007500C8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F4EBD" w14:textId="7AA226A7" w:rsidR="00483E7B" w:rsidRPr="00E33C1C" w:rsidRDefault="00483E7B" w:rsidP="004E063A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8472" w:type="dxa"/>
      <w:tblLayout w:type="fixed"/>
      <w:tblLook w:val="04A0" w:firstRow="1" w:lastRow="0" w:firstColumn="1" w:lastColumn="0" w:noHBand="0" w:noVBand="1"/>
    </w:tblPr>
    <w:tblGrid>
      <w:gridCol w:w="1383"/>
      <w:gridCol w:w="6380"/>
      <w:gridCol w:w="709"/>
    </w:tblGrid>
    <w:tr w:rsidR="00483E7B" w14:paraId="5221BF83" w14:textId="77777777" w:rsidTr="007E6928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5C89DF9B" w14:textId="77777777" w:rsidR="00483E7B" w:rsidRDefault="00483E7B" w:rsidP="007E6928">
          <w:pPr>
            <w:spacing w:line="0" w:lineRule="atLeast"/>
            <w:rPr>
              <w:sz w:val="18"/>
            </w:rPr>
          </w:pPr>
        </w:p>
      </w:tc>
      <w:tc>
        <w:tcPr>
          <w:tcW w:w="6380" w:type="dxa"/>
          <w:tcBorders>
            <w:top w:val="nil"/>
            <w:left w:val="nil"/>
            <w:bottom w:val="nil"/>
            <w:right w:val="nil"/>
          </w:tcBorders>
        </w:tcPr>
        <w:p w14:paraId="3054265C" w14:textId="1A2AB4DE" w:rsidR="00483E7B" w:rsidRDefault="00483E7B" w:rsidP="007E6928">
          <w:pPr>
            <w:spacing w:line="0" w:lineRule="atLeast"/>
            <w:jc w:val="center"/>
            <w:rPr>
              <w:sz w:val="18"/>
            </w:rPr>
          </w:pPr>
          <w:r w:rsidRPr="007F2FBD">
            <w:rPr>
              <w:i/>
              <w:sz w:val="18"/>
            </w:rPr>
            <w:t>Public Service (Section 24(1)—</w:t>
          </w:r>
          <w:r>
            <w:rPr>
              <w:i/>
              <w:sz w:val="18"/>
            </w:rPr>
            <w:t xml:space="preserve">Safe Work Australia </w:t>
          </w:r>
          <w:r w:rsidRPr="007F2FBD">
            <w:rPr>
              <w:i/>
              <w:sz w:val="18"/>
            </w:rPr>
            <w:t xml:space="preserve">Non-SES Employees) Determination </w:t>
          </w:r>
          <w:r w:rsidRPr="007E6928">
            <w:rPr>
              <w:i/>
              <w:sz w:val="18"/>
            </w:rPr>
            <w:t>202</w:t>
          </w:r>
          <w:r w:rsidR="00780A48">
            <w:rPr>
              <w:i/>
              <w:sz w:val="18"/>
            </w:rPr>
            <w:t>4</w:t>
          </w:r>
          <w:r>
            <w:rPr>
              <w:i/>
              <w:sz w:val="18"/>
            </w:rPr>
            <w:t>/0</w:t>
          </w:r>
          <w:r w:rsidR="00780A48">
            <w:rPr>
              <w:i/>
              <w:sz w:val="18"/>
            </w:rPr>
            <w:t>2</w:t>
          </w:r>
          <w:r>
            <w:rPr>
              <w:i/>
              <w:sz w:val="18"/>
            </w:rPr>
            <w:t>.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750643A" w14:textId="0F284FE4" w:rsidR="00483E7B" w:rsidRDefault="00483E7B" w:rsidP="007E6928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7A5721">
            <w:rPr>
              <w:i/>
              <w:noProof/>
              <w:sz w:val="18"/>
            </w:rPr>
            <w:t>3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483E7B" w14:paraId="339646A1" w14:textId="77777777" w:rsidTr="007E6928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3BCF880" w14:textId="77777777" w:rsidR="00483E7B" w:rsidRDefault="00483E7B" w:rsidP="007E6928">
          <w:pPr>
            <w:rPr>
              <w:sz w:val="18"/>
            </w:rPr>
          </w:pPr>
        </w:p>
      </w:tc>
    </w:tr>
  </w:tbl>
  <w:p w14:paraId="080A0090" w14:textId="77777777" w:rsidR="00483E7B" w:rsidRPr="00ED79B6" w:rsidRDefault="00483E7B" w:rsidP="00472DBE">
    <w:pPr>
      <w:rPr>
        <w:i/>
        <w:sz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F5339" w14:textId="77777777" w:rsidR="00483E7B" w:rsidRPr="00E33C1C" w:rsidRDefault="00483E7B" w:rsidP="007500C8">
    <w:pPr>
      <w:pBdr>
        <w:top w:val="single" w:sz="6" w:space="1" w:color="auto"/>
      </w:pBdr>
      <w:spacing w:line="0" w:lineRule="atLeast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73BE7CF" wp14:editId="7038A878">
              <wp:simplePos x="863600" y="10083800"/>
              <wp:positionH relativeFrom="page">
                <wp:align>center</wp:align>
              </wp:positionH>
              <wp:positionV relativeFrom="paragraph">
                <wp:posOffset>0</wp:posOffset>
              </wp:positionV>
              <wp:extent cx="5759450" cy="395605"/>
              <wp:effectExtent l="0" t="0" r="0" b="4445"/>
              <wp:wrapNone/>
              <wp:docPr id="15" name="Text Box 15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A7FD42" w14:textId="73D9529F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BE7CF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5" type="#_x0000_t202" alt="Sec-firstpage" style="position:absolute;margin-left:0;margin-top:0;width:453.5pt;height:31.15pt;z-index:-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" stroked="f" strokeweight=".5pt">
              <v:path arrowok="t"/>
              <v:textbox>
                <w:txbxContent>
                  <w:p w14:paraId="6CA7FD42" w14:textId="73D9529F" w:rsidR="00483E7B" w:rsidRPr="009B5AB3" w:rsidRDefault="00483E7B" w:rsidP="009B5AB3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OFFICIAL: Sensitive // Legal Privilege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54"/>
      <w:gridCol w:w="6260"/>
      <w:gridCol w:w="699"/>
    </w:tblGrid>
    <w:tr w:rsidR="00483E7B" w14:paraId="2BF1FF60" w14:textId="77777777" w:rsidTr="00B33709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4868A82C" w14:textId="77777777" w:rsidR="00483E7B" w:rsidRDefault="00483E7B" w:rsidP="00ED2696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72087121" w14:textId="17E74999" w:rsidR="00483E7B" w:rsidRDefault="00483E7B" w:rsidP="00ED2696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AB13C4">
            <w:rPr>
              <w:i/>
              <w:sz w:val="18"/>
            </w:rPr>
            <w:t>Public Service (Subsection 24(1)—Agency name Non-SES Employees) Determination 202X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48E8F453" w14:textId="101E3F14" w:rsidR="00483E7B" w:rsidRDefault="00483E7B" w:rsidP="00ED2696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483E7B" w14:paraId="69CEE5EF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7DDEDCF0" w14:textId="77777777" w:rsidR="00483E7B" w:rsidRDefault="00483E7B" w:rsidP="00ED2696">
          <w:pPr>
            <w:rPr>
              <w:sz w:val="18"/>
            </w:rPr>
          </w:pPr>
          <w:r>
            <w:rPr>
              <w:i/>
              <w:noProof/>
              <w:sz w:val="18"/>
            </w:rPr>
            <w:t>I20SM185.v02.docx</w:t>
          </w:r>
          <w:r w:rsidRPr="00ED79B6">
            <w:rPr>
              <w:i/>
              <w:sz w:val="18"/>
            </w:rPr>
            <w:t xml:space="preserve"> </w:t>
          </w:r>
          <w:r>
            <w:rPr>
              <w:i/>
              <w:noProof/>
              <w:sz w:val="18"/>
            </w:rPr>
            <w:t>24/11/2020 9:12 AM</w:t>
          </w:r>
        </w:p>
      </w:tc>
    </w:tr>
  </w:tbl>
  <w:p w14:paraId="415800AE" w14:textId="77777777" w:rsidR="00483E7B" w:rsidRPr="00ED79B6" w:rsidRDefault="00483E7B" w:rsidP="007500C8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A36DF" w14:textId="77777777" w:rsidR="00EB03F3" w:rsidRDefault="00EB03F3" w:rsidP="00715914">
      <w:pPr>
        <w:spacing w:line="240" w:lineRule="auto"/>
      </w:pPr>
      <w:r>
        <w:separator/>
      </w:r>
    </w:p>
  </w:footnote>
  <w:footnote w:type="continuationSeparator" w:id="0">
    <w:p w14:paraId="2EE2A349" w14:textId="77777777" w:rsidR="00EB03F3" w:rsidRDefault="00EB03F3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EB27A" w14:textId="77777777" w:rsidR="00483E7B" w:rsidRPr="005F1388" w:rsidRDefault="00483E7B" w:rsidP="00715914">
    <w:pPr>
      <w:pStyle w:val="Header"/>
      <w:tabs>
        <w:tab w:val="clear" w:pos="4150"/>
        <w:tab w:val="clear" w:pos="830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2E21A17" wp14:editId="570FA2C6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6" name="Text Box 6" descr="Sec-even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A3ED3E" w14:textId="32A22DFD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21A1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Sec-evenpage" style="position:absolute;margin-left:0;margin-top:-25pt;width:453.5pt;height:31.1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" stroked="f" strokeweight=".5pt">
              <v:path arrowok="t"/>
              <v:textbox>
                <w:txbxContent>
                  <w:p w14:paraId="48A3ED3E" w14:textId="32A22DFD" w:rsidR="00483E7B" w:rsidRPr="009B5AB3" w:rsidRDefault="00483E7B" w:rsidP="009B5AB3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OFFICIAL: Sensitive // Legal Privilege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EC1E" w14:textId="71A197E7" w:rsidR="00483E7B" w:rsidRPr="005F1388" w:rsidRDefault="00483E7B" w:rsidP="00715914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46996" w14:textId="77777777" w:rsidR="00483E7B" w:rsidRPr="005F1388" w:rsidRDefault="00483E7B" w:rsidP="00715914">
    <w:pPr>
      <w:pStyle w:val="Header"/>
      <w:tabs>
        <w:tab w:val="clear" w:pos="4150"/>
        <w:tab w:val="clear" w:pos="830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E656B38" wp14:editId="53CF2713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2" name="Text Box 2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36706B" w14:textId="4EF3D5E6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56B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Sec-firstpage" style="position:absolute;margin-left:0;margin-top:-25pt;width:453.5pt;height:31.1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" stroked="f" strokeweight=".5pt">
              <v:path arrowok="t"/>
              <v:textbox>
                <w:txbxContent>
                  <w:p w14:paraId="7736706B" w14:textId="4EF3D5E6" w:rsidR="00483E7B" w:rsidRPr="009B5AB3" w:rsidRDefault="00483E7B" w:rsidP="009B5AB3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OFFICIAL: Sensitive // Legal Privilege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0863A" w14:textId="77777777" w:rsidR="00483E7B" w:rsidRPr="00ED79B6" w:rsidRDefault="00483E7B" w:rsidP="00F67BCA">
    <w:pPr>
      <w:pBdr>
        <w:bottom w:val="single" w:sz="6" w:space="1" w:color="auto"/>
      </w:pBdr>
      <w:spacing w:before="1000" w:line="240" w:lineRule="auto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734FD2B" wp14:editId="36E12660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12" name="Text Box 12" descr="Sec-even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8CBE95" w14:textId="437A929A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4FD2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alt="Sec-evenpage" style="position:absolute;margin-left:0;margin-top:-25pt;width:453.5pt;height:31.15pt;z-index:-25164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" stroked="f" strokeweight=".5pt">
              <v:path arrowok="t"/>
              <v:textbox>
                <w:txbxContent>
                  <w:p w14:paraId="4F8CBE95" w14:textId="437A929A" w:rsidR="00483E7B" w:rsidRPr="009B5AB3" w:rsidRDefault="00483E7B" w:rsidP="009B5AB3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OFFICIAL: Sensitive // Legal Privilege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FD832" w14:textId="6B495683" w:rsidR="00483E7B" w:rsidRPr="00ED79B6" w:rsidRDefault="00483E7B" w:rsidP="00F67BCA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E1FA" w14:textId="77777777" w:rsidR="00483E7B" w:rsidRPr="00ED79B6" w:rsidRDefault="00483E7B" w:rsidP="00715914">
    <w:pPr>
      <w:pStyle w:val="Header"/>
      <w:tabs>
        <w:tab w:val="clear" w:pos="4150"/>
        <w:tab w:val="clear" w:pos="830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1B7BF0F" wp14:editId="6129935D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8" name="Text Box 8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786960" w14:textId="219816A8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7BF0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Sec-firstpage" style="position:absolute;margin-left:0;margin-top:-25pt;width:453.5pt;height:31.15pt;z-index:-25165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" stroked="f" strokeweight=".5pt">
              <v:path arrowok="t"/>
              <v:textbox>
                <w:txbxContent>
                  <w:p w14:paraId="0C786960" w14:textId="219816A8" w:rsidR="00483E7B" w:rsidRPr="009B5AB3" w:rsidRDefault="00483E7B" w:rsidP="009B5AB3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OFFICIAL: Sensitive // Legal Privilege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19415" w14:textId="73319850" w:rsidR="00483E7B" w:rsidRPr="007A1328" w:rsidRDefault="00483E7B" w:rsidP="00756272">
    <w:pPr>
      <w:pBdr>
        <w:bottom w:val="single" w:sz="6" w:space="1" w:color="auto"/>
      </w:pBdr>
      <w:spacing w:after="120"/>
      <w:rPr>
        <w:sz w:val="24"/>
      </w:rPr>
    </w:pPr>
    <w:r w:rsidRPr="00575A4D">
      <w:rPr>
        <w:sz w:val="24"/>
      </w:rPr>
      <w:fldChar w:fldCharType="begin"/>
    </w:r>
    <w:r w:rsidRPr="00575A4D">
      <w:rPr>
        <w:sz w:val="24"/>
      </w:rPr>
      <w:instrText xml:space="preserve"> STYLEREF CharChapNo </w:instrText>
    </w:r>
    <w:r w:rsidRPr="00575A4D">
      <w:rPr>
        <w:sz w:val="24"/>
      </w:rPr>
      <w:fldChar w:fldCharType="end"/>
    </w:r>
    <w:r w:rsidRPr="00575A4D">
      <w:rPr>
        <w:sz w:val="24"/>
      </w:rPr>
      <w:t xml:space="preserve">  </w:t>
    </w:r>
    <w:r w:rsidRPr="00575A4D">
      <w:rPr>
        <w:sz w:val="24"/>
      </w:rPr>
      <w:fldChar w:fldCharType="begin"/>
    </w:r>
    <w:r w:rsidRPr="00575A4D">
      <w:rPr>
        <w:sz w:val="24"/>
      </w:rPr>
      <w:instrText xml:space="preserve"> STYLEREF CharChapText </w:instrText>
    </w:r>
    <w:r w:rsidRPr="00575A4D">
      <w:rPr>
        <w:sz w:val="24"/>
      </w:rPr>
      <w:fldChar w:fldCharType="end"/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  <w:r>
      <w:rPr>
        <w:b/>
        <w:sz w:val="20"/>
      </w:rPr>
      <w:t xml:space="preserve"> </w:t>
    </w:r>
    <w:r w:rsidRPr="00575A4D">
      <w:rPr>
        <w:sz w:val="24"/>
      </w:rPr>
      <w:t xml:space="preserve"> </w:t>
    </w:r>
    <w:r>
      <w:rPr>
        <w:sz w:val="24"/>
      </w:rPr>
      <w:t>Section 8</w:t>
    </w:r>
    <w:r>
      <w:rPr>
        <w:sz w:val="20"/>
      </w:rPr>
      <w:fldChar w:fldCharType="begin"/>
    </w:r>
    <w:r>
      <w:rPr>
        <w:sz w:val="20"/>
      </w:rPr>
      <w:instrText xml:space="preserve"> STYLEREF CharDivText </w:instrText>
    </w:r>
    <w:r>
      <w:rPr>
        <w:sz w:val="2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BD869" w14:textId="73ECA64E" w:rsidR="00483E7B" w:rsidRPr="007A1328" w:rsidRDefault="00483E7B" w:rsidP="00CA1F48">
    <w:pPr>
      <w:jc w:val="center"/>
      <w:rPr>
        <w:sz w:val="20"/>
      </w:rPr>
    </w:pPr>
    <w:r w:rsidRPr="007A1328">
      <w:rPr>
        <w:sz w:val="20"/>
      </w:rPr>
      <w:fldChar w:fldCharType="begin"/>
    </w:r>
    <w:r w:rsidRPr="007A1328">
      <w:rPr>
        <w:sz w:val="20"/>
      </w:rPr>
      <w:instrText xml:space="preserve"> STYLEREF CharDivText </w:instrText>
    </w:r>
    <w:r w:rsidRPr="007A1328">
      <w:rPr>
        <w:sz w:val="20"/>
      </w:rPr>
      <w:fldChar w:fldCharType="end"/>
    </w:r>
    <w:r>
      <w:rPr>
        <w:b/>
        <w:sz w:val="20"/>
      </w:rPr>
      <w:fldChar w:fldCharType="begin"/>
    </w:r>
    <w:r>
      <w:rPr>
        <w:b/>
        <w:sz w:val="20"/>
      </w:rPr>
      <w:instrText xml:space="preserve"> STYLEREF CharDivNo </w:instrText>
    </w:r>
    <w:r>
      <w:rPr>
        <w:b/>
        <w:sz w:val="20"/>
      </w:rPr>
      <w:fldChar w:fldCharType="end"/>
    </w:r>
  </w:p>
  <w:p w14:paraId="13E162F8" w14:textId="2B7D9B0D" w:rsidR="00483E7B" w:rsidRPr="007A1328" w:rsidRDefault="00483E7B" w:rsidP="000836E7">
    <w:pPr>
      <w:pBdr>
        <w:bottom w:val="single" w:sz="6" w:space="1" w:color="auto"/>
      </w:pBdr>
      <w:spacing w:after="120"/>
      <w:jc w:val="right"/>
      <w:rPr>
        <w:sz w:val="2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39A7F" w14:textId="77777777" w:rsidR="00483E7B" w:rsidRPr="007A1328" w:rsidRDefault="00483E7B" w:rsidP="00715914"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E4BF74F" wp14:editId="735B78F3">
              <wp:simplePos x="863600" y="139700"/>
              <wp:positionH relativeFrom="page">
                <wp:align>center</wp:align>
              </wp:positionH>
              <wp:positionV relativeFrom="paragraph">
                <wp:posOffset>-317500</wp:posOffset>
              </wp:positionV>
              <wp:extent cx="5759450" cy="395605"/>
              <wp:effectExtent l="0" t="0" r="0" b="4445"/>
              <wp:wrapNone/>
              <wp:docPr id="14" name="Text Box 14" descr="Sec-first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0" cy="395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FD4E9" w14:textId="7D552143" w:rsidR="00483E7B" w:rsidRPr="009B5AB3" w:rsidRDefault="00483E7B" w:rsidP="009B5AB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&lt;&gt; " " 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OFFICIAL: Sensitive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//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DLM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>Legal Privilege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"OFFICIAL" 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IF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= "UNOFFICIAL" """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DOCPROPERTY Classification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"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separate"/>
                          </w:r>
                          <w:r w:rsidR="00AB13C4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</w:rPr>
                            <w:t>OFFICIAL: Sensitive // Legal Privilege</w:t>
                          </w:r>
                          <w:r>
                            <w:rPr>
                              <w:rFonts w:ascii="Arial" w:hAnsi="Arial" w:cs="Arial"/>
                              <w:b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4BF74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4" type="#_x0000_t202" alt="Sec-firstpage" style="position:absolute;margin-left:0;margin-top:-25pt;width:453.5pt;height:31.15pt;z-index:-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" stroked="f" strokeweight=".5pt">
              <v:path arrowok="t"/>
              <v:textbox>
                <w:txbxContent>
                  <w:p w14:paraId="2ABFD4E9" w14:textId="7D552143" w:rsidR="00483E7B" w:rsidRPr="009B5AB3" w:rsidRDefault="00483E7B" w:rsidP="009B5AB3">
                    <w:pPr>
                      <w:jc w:val="center"/>
                      <w:rPr>
                        <w:rFonts w:ascii="Arial" w:hAnsi="Arial" w:cs="Arial"/>
                        <w:b/>
                        <w:sz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&lt;&gt; " " 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OFFICIAL: Sensitive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//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DLM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sz w:val="40"/>
                      </w:rPr>
                      <w:instrText>Legal Privilege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"OFFICIAL" 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IF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= "UNOFFICIAL" """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DOCPROPERTY Classification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"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instrText xml:space="preserve"> </w:instrTex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separate"/>
                    </w:r>
                    <w:r w:rsidR="00AB13C4">
                      <w:rPr>
                        <w:rFonts w:ascii="Arial" w:hAnsi="Arial" w:cs="Arial"/>
                        <w:b/>
                        <w:noProof/>
                        <w:sz w:val="40"/>
                      </w:rPr>
                      <w:t>OFFICIAL: Sensitive // Legal Privilege</w:t>
                    </w:r>
                    <w:r>
                      <w:rPr>
                        <w:rFonts w:ascii="Arial" w:hAnsi="Arial" w:cs="Arial"/>
                        <w:b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98A50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8C9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7C6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66640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507C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07C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4C1B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9EBE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D4E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FCC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068C0"/>
    <w:multiLevelType w:val="hybridMultilevel"/>
    <w:tmpl w:val="6ECC2240"/>
    <w:lvl w:ilvl="0" w:tplc="9D9030D2">
      <w:start w:val="1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00" w:hanging="360"/>
      </w:pPr>
    </w:lvl>
    <w:lvl w:ilvl="2" w:tplc="0C09001B" w:tentative="1">
      <w:start w:val="1"/>
      <w:numFmt w:val="lowerRoman"/>
      <w:lvlText w:val="%3."/>
      <w:lvlJc w:val="right"/>
      <w:pPr>
        <w:ind w:left="1920" w:hanging="180"/>
      </w:pPr>
    </w:lvl>
    <w:lvl w:ilvl="3" w:tplc="0C09000F" w:tentative="1">
      <w:start w:val="1"/>
      <w:numFmt w:val="decimal"/>
      <w:lvlText w:val="%4."/>
      <w:lvlJc w:val="left"/>
      <w:pPr>
        <w:ind w:left="2640" w:hanging="360"/>
      </w:pPr>
    </w:lvl>
    <w:lvl w:ilvl="4" w:tplc="0C090019" w:tentative="1">
      <w:start w:val="1"/>
      <w:numFmt w:val="lowerLetter"/>
      <w:lvlText w:val="%5."/>
      <w:lvlJc w:val="left"/>
      <w:pPr>
        <w:ind w:left="3360" w:hanging="360"/>
      </w:pPr>
    </w:lvl>
    <w:lvl w:ilvl="5" w:tplc="0C09001B" w:tentative="1">
      <w:start w:val="1"/>
      <w:numFmt w:val="lowerRoman"/>
      <w:lvlText w:val="%6."/>
      <w:lvlJc w:val="right"/>
      <w:pPr>
        <w:ind w:left="4080" w:hanging="180"/>
      </w:pPr>
    </w:lvl>
    <w:lvl w:ilvl="6" w:tplc="0C09000F" w:tentative="1">
      <w:start w:val="1"/>
      <w:numFmt w:val="decimal"/>
      <w:lvlText w:val="%7."/>
      <w:lvlJc w:val="left"/>
      <w:pPr>
        <w:ind w:left="4800" w:hanging="360"/>
      </w:pPr>
    </w:lvl>
    <w:lvl w:ilvl="7" w:tplc="0C090019" w:tentative="1">
      <w:start w:val="1"/>
      <w:numFmt w:val="lowerLetter"/>
      <w:lvlText w:val="%8."/>
      <w:lvlJc w:val="left"/>
      <w:pPr>
        <w:ind w:left="5520" w:hanging="360"/>
      </w:pPr>
    </w:lvl>
    <w:lvl w:ilvl="8" w:tplc="0C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04E15B3D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070E48F9"/>
    <w:multiLevelType w:val="hybridMultilevel"/>
    <w:tmpl w:val="4154BF8E"/>
    <w:lvl w:ilvl="0" w:tplc="56FEB3D4">
      <w:start w:val="1"/>
      <w:numFmt w:val="decimal"/>
      <w:lvlText w:val="Column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BB5961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2B70CDC"/>
    <w:multiLevelType w:val="hybridMultilevel"/>
    <w:tmpl w:val="4154BF8E"/>
    <w:lvl w:ilvl="0" w:tplc="56FEB3D4">
      <w:start w:val="1"/>
      <w:numFmt w:val="decimal"/>
      <w:lvlText w:val="Column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161E8"/>
    <w:multiLevelType w:val="hybridMultilevel"/>
    <w:tmpl w:val="52A27D58"/>
    <w:lvl w:ilvl="0" w:tplc="E98E92C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3E1031EF"/>
    <w:multiLevelType w:val="multilevel"/>
    <w:tmpl w:val="0C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404B4194"/>
    <w:multiLevelType w:val="multilevel"/>
    <w:tmpl w:val="733664B2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2" w15:restartNumberingAfterBreak="0">
    <w:nsid w:val="45533712"/>
    <w:multiLevelType w:val="hybridMultilevel"/>
    <w:tmpl w:val="B1883B1C"/>
    <w:lvl w:ilvl="0" w:tplc="D1A40232">
      <w:start w:val="1"/>
      <w:numFmt w:val="decimal"/>
      <w:lvlText w:val="(%1)"/>
      <w:lvlJc w:val="left"/>
      <w:pPr>
        <w:ind w:left="1140" w:hanging="39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30" w:hanging="360"/>
      </w:pPr>
    </w:lvl>
    <w:lvl w:ilvl="2" w:tplc="0C09001B" w:tentative="1">
      <w:start w:val="1"/>
      <w:numFmt w:val="lowerRoman"/>
      <w:lvlText w:val="%3."/>
      <w:lvlJc w:val="right"/>
      <w:pPr>
        <w:ind w:left="2550" w:hanging="180"/>
      </w:pPr>
    </w:lvl>
    <w:lvl w:ilvl="3" w:tplc="0C09000F" w:tentative="1">
      <w:start w:val="1"/>
      <w:numFmt w:val="decimal"/>
      <w:lvlText w:val="%4."/>
      <w:lvlJc w:val="left"/>
      <w:pPr>
        <w:ind w:left="3270" w:hanging="360"/>
      </w:pPr>
    </w:lvl>
    <w:lvl w:ilvl="4" w:tplc="0C090019" w:tentative="1">
      <w:start w:val="1"/>
      <w:numFmt w:val="lowerLetter"/>
      <w:lvlText w:val="%5."/>
      <w:lvlJc w:val="left"/>
      <w:pPr>
        <w:ind w:left="3990" w:hanging="360"/>
      </w:pPr>
    </w:lvl>
    <w:lvl w:ilvl="5" w:tplc="0C09001B" w:tentative="1">
      <w:start w:val="1"/>
      <w:numFmt w:val="lowerRoman"/>
      <w:lvlText w:val="%6."/>
      <w:lvlJc w:val="right"/>
      <w:pPr>
        <w:ind w:left="4710" w:hanging="180"/>
      </w:pPr>
    </w:lvl>
    <w:lvl w:ilvl="6" w:tplc="0C09000F" w:tentative="1">
      <w:start w:val="1"/>
      <w:numFmt w:val="decimal"/>
      <w:lvlText w:val="%7."/>
      <w:lvlJc w:val="left"/>
      <w:pPr>
        <w:ind w:left="5430" w:hanging="360"/>
      </w:pPr>
    </w:lvl>
    <w:lvl w:ilvl="7" w:tplc="0C090019" w:tentative="1">
      <w:start w:val="1"/>
      <w:numFmt w:val="lowerLetter"/>
      <w:lvlText w:val="%8."/>
      <w:lvlJc w:val="left"/>
      <w:pPr>
        <w:ind w:left="6150" w:hanging="360"/>
      </w:pPr>
    </w:lvl>
    <w:lvl w:ilvl="8" w:tplc="0C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3" w15:restartNumberingAfterBreak="0">
    <w:nsid w:val="6261706D"/>
    <w:multiLevelType w:val="hybridMultilevel"/>
    <w:tmpl w:val="4154BF8E"/>
    <w:lvl w:ilvl="0" w:tplc="56FEB3D4">
      <w:start w:val="1"/>
      <w:numFmt w:val="decimal"/>
      <w:lvlText w:val="Column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87574"/>
    <w:multiLevelType w:val="hybridMultilevel"/>
    <w:tmpl w:val="4154BF8E"/>
    <w:lvl w:ilvl="0" w:tplc="56FEB3D4">
      <w:start w:val="1"/>
      <w:numFmt w:val="decimal"/>
      <w:lvlText w:val="Column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B21DA3"/>
    <w:multiLevelType w:val="hybridMultilevel"/>
    <w:tmpl w:val="4154BF8E"/>
    <w:lvl w:ilvl="0" w:tplc="56FEB3D4">
      <w:start w:val="1"/>
      <w:numFmt w:val="decimal"/>
      <w:lvlText w:val="Column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4A2697"/>
    <w:multiLevelType w:val="hybridMultilevel"/>
    <w:tmpl w:val="4154BF8E"/>
    <w:lvl w:ilvl="0" w:tplc="56FEB3D4">
      <w:start w:val="1"/>
      <w:numFmt w:val="decimal"/>
      <w:lvlText w:val="Column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974E4"/>
    <w:multiLevelType w:val="hybridMultilevel"/>
    <w:tmpl w:val="274E5F54"/>
    <w:lvl w:ilvl="0" w:tplc="7DBC1ABC">
      <w:start w:val="1"/>
      <w:numFmt w:val="decimal"/>
      <w:lvlText w:val="(%1)"/>
      <w:lvlJc w:val="left"/>
      <w:pPr>
        <w:ind w:left="1140" w:hanging="39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30" w:hanging="360"/>
      </w:pPr>
    </w:lvl>
    <w:lvl w:ilvl="2" w:tplc="0C09001B" w:tentative="1">
      <w:start w:val="1"/>
      <w:numFmt w:val="lowerRoman"/>
      <w:lvlText w:val="%3."/>
      <w:lvlJc w:val="right"/>
      <w:pPr>
        <w:ind w:left="2550" w:hanging="180"/>
      </w:pPr>
    </w:lvl>
    <w:lvl w:ilvl="3" w:tplc="0C09000F" w:tentative="1">
      <w:start w:val="1"/>
      <w:numFmt w:val="decimal"/>
      <w:lvlText w:val="%4."/>
      <w:lvlJc w:val="left"/>
      <w:pPr>
        <w:ind w:left="3270" w:hanging="360"/>
      </w:pPr>
    </w:lvl>
    <w:lvl w:ilvl="4" w:tplc="0C090019" w:tentative="1">
      <w:start w:val="1"/>
      <w:numFmt w:val="lowerLetter"/>
      <w:lvlText w:val="%5."/>
      <w:lvlJc w:val="left"/>
      <w:pPr>
        <w:ind w:left="3990" w:hanging="360"/>
      </w:pPr>
    </w:lvl>
    <w:lvl w:ilvl="5" w:tplc="0C09001B" w:tentative="1">
      <w:start w:val="1"/>
      <w:numFmt w:val="lowerRoman"/>
      <w:lvlText w:val="%6."/>
      <w:lvlJc w:val="right"/>
      <w:pPr>
        <w:ind w:left="4710" w:hanging="180"/>
      </w:pPr>
    </w:lvl>
    <w:lvl w:ilvl="6" w:tplc="0C09000F" w:tentative="1">
      <w:start w:val="1"/>
      <w:numFmt w:val="decimal"/>
      <w:lvlText w:val="%7."/>
      <w:lvlJc w:val="left"/>
      <w:pPr>
        <w:ind w:left="5430" w:hanging="360"/>
      </w:pPr>
    </w:lvl>
    <w:lvl w:ilvl="7" w:tplc="0C090019" w:tentative="1">
      <w:start w:val="1"/>
      <w:numFmt w:val="lowerLetter"/>
      <w:lvlText w:val="%8."/>
      <w:lvlJc w:val="left"/>
      <w:pPr>
        <w:ind w:left="6150" w:hanging="360"/>
      </w:pPr>
    </w:lvl>
    <w:lvl w:ilvl="8" w:tplc="0C09001B" w:tentative="1">
      <w:start w:val="1"/>
      <w:numFmt w:val="lowerRoman"/>
      <w:lvlText w:val="%9."/>
      <w:lvlJc w:val="right"/>
      <w:pPr>
        <w:ind w:left="6870" w:hanging="180"/>
      </w:pPr>
    </w:lvl>
  </w:abstractNum>
  <w:num w:numId="1" w16cid:durableId="30231939">
    <w:abstractNumId w:val="9"/>
  </w:num>
  <w:num w:numId="2" w16cid:durableId="798261127">
    <w:abstractNumId w:val="7"/>
  </w:num>
  <w:num w:numId="3" w16cid:durableId="1416900177">
    <w:abstractNumId w:val="6"/>
  </w:num>
  <w:num w:numId="4" w16cid:durableId="1790661428">
    <w:abstractNumId w:val="5"/>
  </w:num>
  <w:num w:numId="5" w16cid:durableId="1260679125">
    <w:abstractNumId w:val="4"/>
  </w:num>
  <w:num w:numId="6" w16cid:durableId="1453598072">
    <w:abstractNumId w:val="8"/>
  </w:num>
  <w:num w:numId="7" w16cid:durableId="1474132574">
    <w:abstractNumId w:val="3"/>
  </w:num>
  <w:num w:numId="8" w16cid:durableId="1666132883">
    <w:abstractNumId w:val="2"/>
  </w:num>
  <w:num w:numId="9" w16cid:durableId="1489206222">
    <w:abstractNumId w:val="1"/>
  </w:num>
  <w:num w:numId="10" w16cid:durableId="1077939423">
    <w:abstractNumId w:val="0"/>
  </w:num>
  <w:num w:numId="11" w16cid:durableId="1793745718">
    <w:abstractNumId w:val="19"/>
  </w:num>
  <w:num w:numId="12" w16cid:durableId="687025651">
    <w:abstractNumId w:val="13"/>
  </w:num>
  <w:num w:numId="13" w16cid:durableId="1270968074">
    <w:abstractNumId w:val="14"/>
  </w:num>
  <w:num w:numId="14" w16cid:durableId="1399939849">
    <w:abstractNumId w:val="16"/>
  </w:num>
  <w:num w:numId="15" w16cid:durableId="671251875">
    <w:abstractNumId w:val="15"/>
  </w:num>
  <w:num w:numId="16" w16cid:durableId="1272740167">
    <w:abstractNumId w:val="11"/>
  </w:num>
  <w:num w:numId="17" w16cid:durableId="712383293">
    <w:abstractNumId w:val="21"/>
  </w:num>
  <w:num w:numId="18" w16cid:durableId="588317415">
    <w:abstractNumId w:val="20"/>
  </w:num>
  <w:num w:numId="19" w16cid:durableId="1410736611">
    <w:abstractNumId w:val="19"/>
  </w:num>
  <w:num w:numId="20" w16cid:durableId="465003215">
    <w:abstractNumId w:val="25"/>
  </w:num>
  <w:num w:numId="21" w16cid:durableId="1913077592">
    <w:abstractNumId w:val="12"/>
  </w:num>
  <w:num w:numId="22" w16cid:durableId="755788083">
    <w:abstractNumId w:val="23"/>
  </w:num>
  <w:num w:numId="23" w16cid:durableId="216935763">
    <w:abstractNumId w:val="24"/>
  </w:num>
  <w:num w:numId="24" w16cid:durableId="999037795">
    <w:abstractNumId w:val="17"/>
  </w:num>
  <w:num w:numId="25" w16cid:durableId="932666306">
    <w:abstractNumId w:val="26"/>
  </w:num>
  <w:num w:numId="26" w16cid:durableId="1065490760">
    <w:abstractNumId w:val="27"/>
  </w:num>
  <w:num w:numId="27" w16cid:durableId="1896045890">
    <w:abstractNumId w:val="22"/>
  </w:num>
  <w:num w:numId="28" w16cid:durableId="961576346">
    <w:abstractNumId w:val="18"/>
  </w:num>
  <w:num w:numId="29" w16cid:durableId="68539977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113179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511497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removeDateAndTime/>
  <w:embedTrueTypeFonts/>
  <w:saveSubset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651"/>
    <w:rsid w:val="00004470"/>
    <w:rsid w:val="000100A9"/>
    <w:rsid w:val="000136AF"/>
    <w:rsid w:val="0001663B"/>
    <w:rsid w:val="00023AA5"/>
    <w:rsid w:val="00030E70"/>
    <w:rsid w:val="00031E3F"/>
    <w:rsid w:val="000437C1"/>
    <w:rsid w:val="0005365D"/>
    <w:rsid w:val="000573CC"/>
    <w:rsid w:val="00057653"/>
    <w:rsid w:val="000614BF"/>
    <w:rsid w:val="000707CA"/>
    <w:rsid w:val="00071131"/>
    <w:rsid w:val="0007120E"/>
    <w:rsid w:val="000726D3"/>
    <w:rsid w:val="000733BC"/>
    <w:rsid w:val="000836E7"/>
    <w:rsid w:val="00083CC8"/>
    <w:rsid w:val="0008542A"/>
    <w:rsid w:val="0009415E"/>
    <w:rsid w:val="00094E7B"/>
    <w:rsid w:val="0009797C"/>
    <w:rsid w:val="000B02D3"/>
    <w:rsid w:val="000B2270"/>
    <w:rsid w:val="000B58FA"/>
    <w:rsid w:val="000B6D6D"/>
    <w:rsid w:val="000B7E30"/>
    <w:rsid w:val="000D05EF"/>
    <w:rsid w:val="000D4EDF"/>
    <w:rsid w:val="000E1DAD"/>
    <w:rsid w:val="000E2261"/>
    <w:rsid w:val="000F21C1"/>
    <w:rsid w:val="000F5DAB"/>
    <w:rsid w:val="000F7728"/>
    <w:rsid w:val="00100827"/>
    <w:rsid w:val="0010745C"/>
    <w:rsid w:val="001210FE"/>
    <w:rsid w:val="00127379"/>
    <w:rsid w:val="001310F2"/>
    <w:rsid w:val="00132756"/>
    <w:rsid w:val="00132CEB"/>
    <w:rsid w:val="001357B5"/>
    <w:rsid w:val="00142B62"/>
    <w:rsid w:val="001448D7"/>
    <w:rsid w:val="0014539C"/>
    <w:rsid w:val="00145AF1"/>
    <w:rsid w:val="00153893"/>
    <w:rsid w:val="00154CD5"/>
    <w:rsid w:val="00156E37"/>
    <w:rsid w:val="00157B8B"/>
    <w:rsid w:val="00165901"/>
    <w:rsid w:val="00166C2F"/>
    <w:rsid w:val="00167F78"/>
    <w:rsid w:val="00171AA0"/>
    <w:rsid w:val="001721AC"/>
    <w:rsid w:val="00175B3D"/>
    <w:rsid w:val="001809D7"/>
    <w:rsid w:val="00183740"/>
    <w:rsid w:val="001939E1"/>
    <w:rsid w:val="00194C3E"/>
    <w:rsid w:val="00195382"/>
    <w:rsid w:val="001B41E4"/>
    <w:rsid w:val="001B6C73"/>
    <w:rsid w:val="001C0A9E"/>
    <w:rsid w:val="001C2769"/>
    <w:rsid w:val="001C61C5"/>
    <w:rsid w:val="001C69C4"/>
    <w:rsid w:val="001C6F1F"/>
    <w:rsid w:val="001D37EF"/>
    <w:rsid w:val="001E3590"/>
    <w:rsid w:val="001E4AC8"/>
    <w:rsid w:val="001E7407"/>
    <w:rsid w:val="001F5D5E"/>
    <w:rsid w:val="001F6219"/>
    <w:rsid w:val="001F6CD4"/>
    <w:rsid w:val="00201124"/>
    <w:rsid w:val="0020474A"/>
    <w:rsid w:val="00206C4D"/>
    <w:rsid w:val="0021053C"/>
    <w:rsid w:val="002138E6"/>
    <w:rsid w:val="00213AB1"/>
    <w:rsid w:val="002150FD"/>
    <w:rsid w:val="00215AF1"/>
    <w:rsid w:val="00224EAC"/>
    <w:rsid w:val="00226562"/>
    <w:rsid w:val="002321E8"/>
    <w:rsid w:val="00235F96"/>
    <w:rsid w:val="00236EEC"/>
    <w:rsid w:val="0024010F"/>
    <w:rsid w:val="002402E3"/>
    <w:rsid w:val="00240749"/>
    <w:rsid w:val="00243018"/>
    <w:rsid w:val="0025432C"/>
    <w:rsid w:val="002564A4"/>
    <w:rsid w:val="00265B59"/>
    <w:rsid w:val="0026736C"/>
    <w:rsid w:val="00271E7A"/>
    <w:rsid w:val="002733AE"/>
    <w:rsid w:val="002746F4"/>
    <w:rsid w:val="00275787"/>
    <w:rsid w:val="00281308"/>
    <w:rsid w:val="00283916"/>
    <w:rsid w:val="00284719"/>
    <w:rsid w:val="00285ED7"/>
    <w:rsid w:val="00296376"/>
    <w:rsid w:val="00297ECB"/>
    <w:rsid w:val="002A5368"/>
    <w:rsid w:val="002A7BCF"/>
    <w:rsid w:val="002B0439"/>
    <w:rsid w:val="002C0D19"/>
    <w:rsid w:val="002C4A40"/>
    <w:rsid w:val="002C5B12"/>
    <w:rsid w:val="002D043A"/>
    <w:rsid w:val="002D3DED"/>
    <w:rsid w:val="002D4B5F"/>
    <w:rsid w:val="002D5B96"/>
    <w:rsid w:val="002D6224"/>
    <w:rsid w:val="002D6800"/>
    <w:rsid w:val="002E3C61"/>
    <w:rsid w:val="002E3F4B"/>
    <w:rsid w:val="002F387B"/>
    <w:rsid w:val="002F6886"/>
    <w:rsid w:val="003014D0"/>
    <w:rsid w:val="00301F56"/>
    <w:rsid w:val="00304F8B"/>
    <w:rsid w:val="00305D5F"/>
    <w:rsid w:val="003107FE"/>
    <w:rsid w:val="003151D5"/>
    <w:rsid w:val="00323594"/>
    <w:rsid w:val="00326409"/>
    <w:rsid w:val="00333FCB"/>
    <w:rsid w:val="003354D2"/>
    <w:rsid w:val="00335BC6"/>
    <w:rsid w:val="003415D3"/>
    <w:rsid w:val="00344701"/>
    <w:rsid w:val="00352B0F"/>
    <w:rsid w:val="00353DC4"/>
    <w:rsid w:val="003559AF"/>
    <w:rsid w:val="00356690"/>
    <w:rsid w:val="00360459"/>
    <w:rsid w:val="00363261"/>
    <w:rsid w:val="00364780"/>
    <w:rsid w:val="003711B8"/>
    <w:rsid w:val="00377DEC"/>
    <w:rsid w:val="0038279B"/>
    <w:rsid w:val="00394A8A"/>
    <w:rsid w:val="00395D93"/>
    <w:rsid w:val="003A5C47"/>
    <w:rsid w:val="003B6627"/>
    <w:rsid w:val="003B77A7"/>
    <w:rsid w:val="003C4BFF"/>
    <w:rsid w:val="003C6231"/>
    <w:rsid w:val="003D0345"/>
    <w:rsid w:val="003D0BFE"/>
    <w:rsid w:val="003D2A4F"/>
    <w:rsid w:val="003D3BDE"/>
    <w:rsid w:val="003D5700"/>
    <w:rsid w:val="003E0D02"/>
    <w:rsid w:val="003E341B"/>
    <w:rsid w:val="003F37C8"/>
    <w:rsid w:val="003F410E"/>
    <w:rsid w:val="004034D0"/>
    <w:rsid w:val="004116CD"/>
    <w:rsid w:val="004144EC"/>
    <w:rsid w:val="00417EB9"/>
    <w:rsid w:val="00420275"/>
    <w:rsid w:val="00424CA9"/>
    <w:rsid w:val="00431074"/>
    <w:rsid w:val="00431E9B"/>
    <w:rsid w:val="004354BA"/>
    <w:rsid w:val="004379E3"/>
    <w:rsid w:val="00437E5C"/>
    <w:rsid w:val="0044015E"/>
    <w:rsid w:val="0044291A"/>
    <w:rsid w:val="004430AD"/>
    <w:rsid w:val="00444ABD"/>
    <w:rsid w:val="00461C81"/>
    <w:rsid w:val="0046648B"/>
    <w:rsid w:val="00467661"/>
    <w:rsid w:val="004705B7"/>
    <w:rsid w:val="00472DBE"/>
    <w:rsid w:val="0047341D"/>
    <w:rsid w:val="00473453"/>
    <w:rsid w:val="00474A19"/>
    <w:rsid w:val="00477149"/>
    <w:rsid w:val="00483E7B"/>
    <w:rsid w:val="004947B4"/>
    <w:rsid w:val="00495B1F"/>
    <w:rsid w:val="00496F97"/>
    <w:rsid w:val="004B2E00"/>
    <w:rsid w:val="004C6AE8"/>
    <w:rsid w:val="004D3593"/>
    <w:rsid w:val="004D3CE0"/>
    <w:rsid w:val="004D4CAC"/>
    <w:rsid w:val="004E063A"/>
    <w:rsid w:val="004E4926"/>
    <w:rsid w:val="004E4A9C"/>
    <w:rsid w:val="004E7BEC"/>
    <w:rsid w:val="004F53FA"/>
    <w:rsid w:val="004F716A"/>
    <w:rsid w:val="004F7FC0"/>
    <w:rsid w:val="00501487"/>
    <w:rsid w:val="00505230"/>
    <w:rsid w:val="00505D3D"/>
    <w:rsid w:val="00506AF6"/>
    <w:rsid w:val="00516B8D"/>
    <w:rsid w:val="00524D5B"/>
    <w:rsid w:val="00525A7B"/>
    <w:rsid w:val="00535B2E"/>
    <w:rsid w:val="00537984"/>
    <w:rsid w:val="00537FBC"/>
    <w:rsid w:val="00545573"/>
    <w:rsid w:val="00546790"/>
    <w:rsid w:val="00554029"/>
    <w:rsid w:val="00554954"/>
    <w:rsid w:val="005574D1"/>
    <w:rsid w:val="00561C08"/>
    <w:rsid w:val="0056509A"/>
    <w:rsid w:val="0056517D"/>
    <w:rsid w:val="00566367"/>
    <w:rsid w:val="00570EAD"/>
    <w:rsid w:val="00571018"/>
    <w:rsid w:val="00575A4D"/>
    <w:rsid w:val="00580838"/>
    <w:rsid w:val="00584724"/>
    <w:rsid w:val="00584811"/>
    <w:rsid w:val="00585784"/>
    <w:rsid w:val="005862D0"/>
    <w:rsid w:val="00587D07"/>
    <w:rsid w:val="0059014A"/>
    <w:rsid w:val="00593978"/>
    <w:rsid w:val="00593AA6"/>
    <w:rsid w:val="00594161"/>
    <w:rsid w:val="00594749"/>
    <w:rsid w:val="005A5EEC"/>
    <w:rsid w:val="005B1B21"/>
    <w:rsid w:val="005B2C36"/>
    <w:rsid w:val="005B4067"/>
    <w:rsid w:val="005C0769"/>
    <w:rsid w:val="005C09A1"/>
    <w:rsid w:val="005C3F41"/>
    <w:rsid w:val="005C6FF4"/>
    <w:rsid w:val="005D2D09"/>
    <w:rsid w:val="005E3139"/>
    <w:rsid w:val="005E348C"/>
    <w:rsid w:val="005E59E2"/>
    <w:rsid w:val="00600219"/>
    <w:rsid w:val="00603DC4"/>
    <w:rsid w:val="00607259"/>
    <w:rsid w:val="00615F74"/>
    <w:rsid w:val="00616781"/>
    <w:rsid w:val="00616F43"/>
    <w:rsid w:val="00620076"/>
    <w:rsid w:val="0062671A"/>
    <w:rsid w:val="00631E1E"/>
    <w:rsid w:val="00640794"/>
    <w:rsid w:val="00655545"/>
    <w:rsid w:val="00664419"/>
    <w:rsid w:val="00670EA1"/>
    <w:rsid w:val="0067420E"/>
    <w:rsid w:val="00677CC2"/>
    <w:rsid w:val="00687797"/>
    <w:rsid w:val="006905DE"/>
    <w:rsid w:val="0069207B"/>
    <w:rsid w:val="006944A8"/>
    <w:rsid w:val="006B3BF7"/>
    <w:rsid w:val="006B5789"/>
    <w:rsid w:val="006B76CD"/>
    <w:rsid w:val="006C30C5"/>
    <w:rsid w:val="006C7F8C"/>
    <w:rsid w:val="006D43F4"/>
    <w:rsid w:val="006E0A08"/>
    <w:rsid w:val="006E2094"/>
    <w:rsid w:val="006E2308"/>
    <w:rsid w:val="006E6246"/>
    <w:rsid w:val="006E6A46"/>
    <w:rsid w:val="006F17F0"/>
    <w:rsid w:val="006F1A27"/>
    <w:rsid w:val="006F2090"/>
    <w:rsid w:val="006F318F"/>
    <w:rsid w:val="006F4226"/>
    <w:rsid w:val="0070017E"/>
    <w:rsid w:val="00700B2C"/>
    <w:rsid w:val="007050A2"/>
    <w:rsid w:val="00713084"/>
    <w:rsid w:val="00714F20"/>
    <w:rsid w:val="0071590F"/>
    <w:rsid w:val="00715914"/>
    <w:rsid w:val="007248C6"/>
    <w:rsid w:val="00726C94"/>
    <w:rsid w:val="00731E00"/>
    <w:rsid w:val="007374A7"/>
    <w:rsid w:val="007440B7"/>
    <w:rsid w:val="007500C8"/>
    <w:rsid w:val="007545C7"/>
    <w:rsid w:val="00756272"/>
    <w:rsid w:val="00756C22"/>
    <w:rsid w:val="007609B6"/>
    <w:rsid w:val="0076681A"/>
    <w:rsid w:val="007715C9"/>
    <w:rsid w:val="00771613"/>
    <w:rsid w:val="0077366C"/>
    <w:rsid w:val="007738AB"/>
    <w:rsid w:val="00774EDD"/>
    <w:rsid w:val="007757EC"/>
    <w:rsid w:val="007764F2"/>
    <w:rsid w:val="00780A48"/>
    <w:rsid w:val="00783E89"/>
    <w:rsid w:val="00793915"/>
    <w:rsid w:val="00796ECC"/>
    <w:rsid w:val="007A23D0"/>
    <w:rsid w:val="007A5721"/>
    <w:rsid w:val="007B7C2F"/>
    <w:rsid w:val="007C2253"/>
    <w:rsid w:val="007C62AA"/>
    <w:rsid w:val="007D5451"/>
    <w:rsid w:val="007D5A63"/>
    <w:rsid w:val="007D7B81"/>
    <w:rsid w:val="007E163D"/>
    <w:rsid w:val="007E5CF6"/>
    <w:rsid w:val="007E667A"/>
    <w:rsid w:val="007E6928"/>
    <w:rsid w:val="007F28C9"/>
    <w:rsid w:val="007F2FBD"/>
    <w:rsid w:val="007F51B0"/>
    <w:rsid w:val="007F68B2"/>
    <w:rsid w:val="00802DAA"/>
    <w:rsid w:val="00803587"/>
    <w:rsid w:val="00806664"/>
    <w:rsid w:val="00807626"/>
    <w:rsid w:val="008107AA"/>
    <w:rsid w:val="00810C62"/>
    <w:rsid w:val="008117E9"/>
    <w:rsid w:val="00813138"/>
    <w:rsid w:val="00814502"/>
    <w:rsid w:val="00824498"/>
    <w:rsid w:val="00837277"/>
    <w:rsid w:val="008418B1"/>
    <w:rsid w:val="00843151"/>
    <w:rsid w:val="008562F9"/>
    <w:rsid w:val="00856A31"/>
    <w:rsid w:val="0086256A"/>
    <w:rsid w:val="00864B24"/>
    <w:rsid w:val="00866CC5"/>
    <w:rsid w:val="00867B37"/>
    <w:rsid w:val="00867EE0"/>
    <w:rsid w:val="00872E4A"/>
    <w:rsid w:val="008754D0"/>
    <w:rsid w:val="008828B9"/>
    <w:rsid w:val="008855C9"/>
    <w:rsid w:val="00886456"/>
    <w:rsid w:val="008872AD"/>
    <w:rsid w:val="008A0CCC"/>
    <w:rsid w:val="008A46E1"/>
    <w:rsid w:val="008A4F43"/>
    <w:rsid w:val="008A681A"/>
    <w:rsid w:val="008A6CA1"/>
    <w:rsid w:val="008B1295"/>
    <w:rsid w:val="008B2706"/>
    <w:rsid w:val="008B3B10"/>
    <w:rsid w:val="008B53C7"/>
    <w:rsid w:val="008C3B51"/>
    <w:rsid w:val="008D0EE0"/>
    <w:rsid w:val="008D5C37"/>
    <w:rsid w:val="008E20A0"/>
    <w:rsid w:val="008E4A55"/>
    <w:rsid w:val="008E6067"/>
    <w:rsid w:val="008F2671"/>
    <w:rsid w:val="008F319D"/>
    <w:rsid w:val="008F523E"/>
    <w:rsid w:val="008F54E7"/>
    <w:rsid w:val="00900C84"/>
    <w:rsid w:val="00903422"/>
    <w:rsid w:val="00906651"/>
    <w:rsid w:val="00910A6D"/>
    <w:rsid w:val="009132C6"/>
    <w:rsid w:val="0091332A"/>
    <w:rsid w:val="00915DF9"/>
    <w:rsid w:val="00924763"/>
    <w:rsid w:val="009254C3"/>
    <w:rsid w:val="009258EE"/>
    <w:rsid w:val="009263DC"/>
    <w:rsid w:val="00927C31"/>
    <w:rsid w:val="00932377"/>
    <w:rsid w:val="0093582C"/>
    <w:rsid w:val="00947D5A"/>
    <w:rsid w:val="00947FBD"/>
    <w:rsid w:val="009532A5"/>
    <w:rsid w:val="009548F0"/>
    <w:rsid w:val="009607A2"/>
    <w:rsid w:val="00964BB2"/>
    <w:rsid w:val="00965B57"/>
    <w:rsid w:val="00966C83"/>
    <w:rsid w:val="00975CF7"/>
    <w:rsid w:val="0097698B"/>
    <w:rsid w:val="00982242"/>
    <w:rsid w:val="009868E9"/>
    <w:rsid w:val="00990F23"/>
    <w:rsid w:val="00992030"/>
    <w:rsid w:val="0099254A"/>
    <w:rsid w:val="0099658D"/>
    <w:rsid w:val="009A28CF"/>
    <w:rsid w:val="009B5AB3"/>
    <w:rsid w:val="009C18DE"/>
    <w:rsid w:val="009D2561"/>
    <w:rsid w:val="009D45AF"/>
    <w:rsid w:val="009D7121"/>
    <w:rsid w:val="009E5CFC"/>
    <w:rsid w:val="009E776A"/>
    <w:rsid w:val="009F3EDD"/>
    <w:rsid w:val="009F4651"/>
    <w:rsid w:val="00A050B5"/>
    <w:rsid w:val="00A079CB"/>
    <w:rsid w:val="00A12128"/>
    <w:rsid w:val="00A22C98"/>
    <w:rsid w:val="00A231E2"/>
    <w:rsid w:val="00A318F1"/>
    <w:rsid w:val="00A334D7"/>
    <w:rsid w:val="00A337FA"/>
    <w:rsid w:val="00A43414"/>
    <w:rsid w:val="00A515F9"/>
    <w:rsid w:val="00A57FC9"/>
    <w:rsid w:val="00A64912"/>
    <w:rsid w:val="00A70A74"/>
    <w:rsid w:val="00A86D98"/>
    <w:rsid w:val="00A92A36"/>
    <w:rsid w:val="00AA4BD0"/>
    <w:rsid w:val="00AB13C4"/>
    <w:rsid w:val="00AB7CF3"/>
    <w:rsid w:val="00AD5641"/>
    <w:rsid w:val="00AD7889"/>
    <w:rsid w:val="00AD7DA1"/>
    <w:rsid w:val="00AE33F5"/>
    <w:rsid w:val="00AE3652"/>
    <w:rsid w:val="00AF021B"/>
    <w:rsid w:val="00AF06CF"/>
    <w:rsid w:val="00AF29BC"/>
    <w:rsid w:val="00B0595F"/>
    <w:rsid w:val="00B05CF4"/>
    <w:rsid w:val="00B07CDB"/>
    <w:rsid w:val="00B13C1B"/>
    <w:rsid w:val="00B16A31"/>
    <w:rsid w:val="00B17DFD"/>
    <w:rsid w:val="00B25E0D"/>
    <w:rsid w:val="00B308FE"/>
    <w:rsid w:val="00B33709"/>
    <w:rsid w:val="00B33B3C"/>
    <w:rsid w:val="00B40AA6"/>
    <w:rsid w:val="00B50ADC"/>
    <w:rsid w:val="00B566B1"/>
    <w:rsid w:val="00B63834"/>
    <w:rsid w:val="00B65F8A"/>
    <w:rsid w:val="00B673CF"/>
    <w:rsid w:val="00B72734"/>
    <w:rsid w:val="00B73260"/>
    <w:rsid w:val="00B80199"/>
    <w:rsid w:val="00B83204"/>
    <w:rsid w:val="00B92D53"/>
    <w:rsid w:val="00BA0C87"/>
    <w:rsid w:val="00BA220B"/>
    <w:rsid w:val="00BA3A09"/>
    <w:rsid w:val="00BA3A57"/>
    <w:rsid w:val="00BA691F"/>
    <w:rsid w:val="00BB15A6"/>
    <w:rsid w:val="00BB21E9"/>
    <w:rsid w:val="00BB4E1A"/>
    <w:rsid w:val="00BB62AB"/>
    <w:rsid w:val="00BB7B14"/>
    <w:rsid w:val="00BC015E"/>
    <w:rsid w:val="00BC6C57"/>
    <w:rsid w:val="00BC7465"/>
    <w:rsid w:val="00BC76AC"/>
    <w:rsid w:val="00BD0ECB"/>
    <w:rsid w:val="00BD20B2"/>
    <w:rsid w:val="00BD28DE"/>
    <w:rsid w:val="00BE2155"/>
    <w:rsid w:val="00BE2213"/>
    <w:rsid w:val="00BE2BD2"/>
    <w:rsid w:val="00BE4A7B"/>
    <w:rsid w:val="00BE62DC"/>
    <w:rsid w:val="00BE719A"/>
    <w:rsid w:val="00BE720A"/>
    <w:rsid w:val="00BE78FD"/>
    <w:rsid w:val="00BF0D73"/>
    <w:rsid w:val="00BF2465"/>
    <w:rsid w:val="00BF70B8"/>
    <w:rsid w:val="00C04FC5"/>
    <w:rsid w:val="00C07B86"/>
    <w:rsid w:val="00C1543B"/>
    <w:rsid w:val="00C15D0D"/>
    <w:rsid w:val="00C17D12"/>
    <w:rsid w:val="00C20761"/>
    <w:rsid w:val="00C23EBC"/>
    <w:rsid w:val="00C247E3"/>
    <w:rsid w:val="00C25E7F"/>
    <w:rsid w:val="00C2746F"/>
    <w:rsid w:val="00C324A0"/>
    <w:rsid w:val="00C3300F"/>
    <w:rsid w:val="00C42BF8"/>
    <w:rsid w:val="00C43F77"/>
    <w:rsid w:val="00C4719E"/>
    <w:rsid w:val="00C50043"/>
    <w:rsid w:val="00C520ED"/>
    <w:rsid w:val="00C6026B"/>
    <w:rsid w:val="00C74174"/>
    <w:rsid w:val="00C7573B"/>
    <w:rsid w:val="00C82F50"/>
    <w:rsid w:val="00C93AE8"/>
    <w:rsid w:val="00C93C03"/>
    <w:rsid w:val="00C97987"/>
    <w:rsid w:val="00CA11A2"/>
    <w:rsid w:val="00CA1F48"/>
    <w:rsid w:val="00CB2C8E"/>
    <w:rsid w:val="00CB4582"/>
    <w:rsid w:val="00CB4DD7"/>
    <w:rsid w:val="00CB602E"/>
    <w:rsid w:val="00CC1BA4"/>
    <w:rsid w:val="00CC7ABA"/>
    <w:rsid w:val="00CD3E6B"/>
    <w:rsid w:val="00CE051D"/>
    <w:rsid w:val="00CE1335"/>
    <w:rsid w:val="00CE3DDC"/>
    <w:rsid w:val="00CE493D"/>
    <w:rsid w:val="00CE5356"/>
    <w:rsid w:val="00CF01DB"/>
    <w:rsid w:val="00CF04E0"/>
    <w:rsid w:val="00CF07FA"/>
    <w:rsid w:val="00CF0BB2"/>
    <w:rsid w:val="00CF23D2"/>
    <w:rsid w:val="00CF3EE8"/>
    <w:rsid w:val="00D03F7B"/>
    <w:rsid w:val="00D047C1"/>
    <w:rsid w:val="00D050E6"/>
    <w:rsid w:val="00D05858"/>
    <w:rsid w:val="00D13441"/>
    <w:rsid w:val="00D150E7"/>
    <w:rsid w:val="00D3281E"/>
    <w:rsid w:val="00D32F65"/>
    <w:rsid w:val="00D33595"/>
    <w:rsid w:val="00D34889"/>
    <w:rsid w:val="00D34F4F"/>
    <w:rsid w:val="00D36CD4"/>
    <w:rsid w:val="00D44E47"/>
    <w:rsid w:val="00D5187B"/>
    <w:rsid w:val="00D51C0B"/>
    <w:rsid w:val="00D52DC2"/>
    <w:rsid w:val="00D53BCC"/>
    <w:rsid w:val="00D57579"/>
    <w:rsid w:val="00D62293"/>
    <w:rsid w:val="00D67E8A"/>
    <w:rsid w:val="00D70273"/>
    <w:rsid w:val="00D70DFB"/>
    <w:rsid w:val="00D70F0A"/>
    <w:rsid w:val="00D72022"/>
    <w:rsid w:val="00D730B5"/>
    <w:rsid w:val="00D744FE"/>
    <w:rsid w:val="00D745D3"/>
    <w:rsid w:val="00D766DF"/>
    <w:rsid w:val="00D77247"/>
    <w:rsid w:val="00D87355"/>
    <w:rsid w:val="00D92447"/>
    <w:rsid w:val="00D97F93"/>
    <w:rsid w:val="00DA025C"/>
    <w:rsid w:val="00DA186E"/>
    <w:rsid w:val="00DA4116"/>
    <w:rsid w:val="00DB251C"/>
    <w:rsid w:val="00DB4630"/>
    <w:rsid w:val="00DB737D"/>
    <w:rsid w:val="00DC1153"/>
    <w:rsid w:val="00DC11A8"/>
    <w:rsid w:val="00DC4F88"/>
    <w:rsid w:val="00DC7462"/>
    <w:rsid w:val="00DC76C8"/>
    <w:rsid w:val="00DD4191"/>
    <w:rsid w:val="00DD5615"/>
    <w:rsid w:val="00DD57DC"/>
    <w:rsid w:val="00DD6F36"/>
    <w:rsid w:val="00DD781B"/>
    <w:rsid w:val="00E0270A"/>
    <w:rsid w:val="00E05704"/>
    <w:rsid w:val="00E11E44"/>
    <w:rsid w:val="00E11E8B"/>
    <w:rsid w:val="00E23607"/>
    <w:rsid w:val="00E27534"/>
    <w:rsid w:val="00E3270E"/>
    <w:rsid w:val="00E338EF"/>
    <w:rsid w:val="00E33FA1"/>
    <w:rsid w:val="00E371EF"/>
    <w:rsid w:val="00E50C58"/>
    <w:rsid w:val="00E544BB"/>
    <w:rsid w:val="00E5566C"/>
    <w:rsid w:val="00E569CD"/>
    <w:rsid w:val="00E63A32"/>
    <w:rsid w:val="00E662CB"/>
    <w:rsid w:val="00E67B6D"/>
    <w:rsid w:val="00E70559"/>
    <w:rsid w:val="00E74DC7"/>
    <w:rsid w:val="00E76806"/>
    <w:rsid w:val="00E8075A"/>
    <w:rsid w:val="00E82425"/>
    <w:rsid w:val="00E91236"/>
    <w:rsid w:val="00E92D63"/>
    <w:rsid w:val="00E94D5E"/>
    <w:rsid w:val="00E95464"/>
    <w:rsid w:val="00E96B99"/>
    <w:rsid w:val="00EA0B2C"/>
    <w:rsid w:val="00EA2FC5"/>
    <w:rsid w:val="00EA30DB"/>
    <w:rsid w:val="00EA540F"/>
    <w:rsid w:val="00EA7100"/>
    <w:rsid w:val="00EA7F9F"/>
    <w:rsid w:val="00EB011D"/>
    <w:rsid w:val="00EB03F3"/>
    <w:rsid w:val="00EB1274"/>
    <w:rsid w:val="00EB1510"/>
    <w:rsid w:val="00EB38DB"/>
    <w:rsid w:val="00EB6AD0"/>
    <w:rsid w:val="00ED2696"/>
    <w:rsid w:val="00ED2BB6"/>
    <w:rsid w:val="00ED34E1"/>
    <w:rsid w:val="00ED3B8D"/>
    <w:rsid w:val="00ED4046"/>
    <w:rsid w:val="00ED659C"/>
    <w:rsid w:val="00EE67A3"/>
    <w:rsid w:val="00EF2E3A"/>
    <w:rsid w:val="00EF4184"/>
    <w:rsid w:val="00EF5E40"/>
    <w:rsid w:val="00EF67E5"/>
    <w:rsid w:val="00EF6F71"/>
    <w:rsid w:val="00F072A7"/>
    <w:rsid w:val="00F0745A"/>
    <w:rsid w:val="00F078DC"/>
    <w:rsid w:val="00F13D62"/>
    <w:rsid w:val="00F14C0A"/>
    <w:rsid w:val="00F23473"/>
    <w:rsid w:val="00F31FBF"/>
    <w:rsid w:val="00F32BA8"/>
    <w:rsid w:val="00F3311D"/>
    <w:rsid w:val="00F349F1"/>
    <w:rsid w:val="00F3569F"/>
    <w:rsid w:val="00F36053"/>
    <w:rsid w:val="00F426E6"/>
    <w:rsid w:val="00F4350D"/>
    <w:rsid w:val="00F46EB8"/>
    <w:rsid w:val="00F50F95"/>
    <w:rsid w:val="00F567F7"/>
    <w:rsid w:val="00F577B5"/>
    <w:rsid w:val="00F57ECC"/>
    <w:rsid w:val="00F61830"/>
    <w:rsid w:val="00F62036"/>
    <w:rsid w:val="00F62D89"/>
    <w:rsid w:val="00F65537"/>
    <w:rsid w:val="00F65B52"/>
    <w:rsid w:val="00F67BCA"/>
    <w:rsid w:val="00F7195C"/>
    <w:rsid w:val="00F73BD6"/>
    <w:rsid w:val="00F774E7"/>
    <w:rsid w:val="00F8084C"/>
    <w:rsid w:val="00F8337E"/>
    <w:rsid w:val="00F83989"/>
    <w:rsid w:val="00F839C2"/>
    <w:rsid w:val="00F83C7A"/>
    <w:rsid w:val="00F85099"/>
    <w:rsid w:val="00F9379C"/>
    <w:rsid w:val="00F9632C"/>
    <w:rsid w:val="00FA1E52"/>
    <w:rsid w:val="00FA1F6F"/>
    <w:rsid w:val="00FA60A9"/>
    <w:rsid w:val="00FB1409"/>
    <w:rsid w:val="00FB2519"/>
    <w:rsid w:val="00FB5C85"/>
    <w:rsid w:val="00FB7BDF"/>
    <w:rsid w:val="00FC15F9"/>
    <w:rsid w:val="00FC26FA"/>
    <w:rsid w:val="00FC342A"/>
    <w:rsid w:val="00FC458D"/>
    <w:rsid w:val="00FD3EA7"/>
    <w:rsid w:val="00FE2088"/>
    <w:rsid w:val="00FE2720"/>
    <w:rsid w:val="00FE4688"/>
    <w:rsid w:val="00FE5CE0"/>
    <w:rsid w:val="00FF2BA7"/>
    <w:rsid w:val="00FF4EA4"/>
    <w:rsid w:val="00FF6E81"/>
    <w:rsid w:val="06B76F1C"/>
    <w:rsid w:val="16116FD9"/>
    <w:rsid w:val="194D7A3C"/>
    <w:rsid w:val="1F4B85DE"/>
    <w:rsid w:val="218B0BD0"/>
    <w:rsid w:val="257D6AFF"/>
    <w:rsid w:val="2CF2444D"/>
    <w:rsid w:val="3AB3E1CC"/>
    <w:rsid w:val="3AD65355"/>
    <w:rsid w:val="3D3F6088"/>
    <w:rsid w:val="3E0DDFEA"/>
    <w:rsid w:val="4070D188"/>
    <w:rsid w:val="4529220B"/>
    <w:rsid w:val="46A09702"/>
    <w:rsid w:val="495E475B"/>
    <w:rsid w:val="49F723D8"/>
    <w:rsid w:val="59E0192E"/>
    <w:rsid w:val="60B13CC4"/>
    <w:rsid w:val="61A29111"/>
    <w:rsid w:val="6885771D"/>
    <w:rsid w:val="6CDB273F"/>
    <w:rsid w:val="6D76976F"/>
    <w:rsid w:val="70CE63A2"/>
    <w:rsid w:val="78B5949F"/>
    <w:rsid w:val="7E22B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F290B"/>
  <w15:docId w15:val="{8519A1ED-089A-4CE7-A57B-0F162041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C458D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458D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458D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458D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458D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458D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C458D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C458D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C458D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C458D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FC458D"/>
  </w:style>
  <w:style w:type="paragraph" w:customStyle="1" w:styleId="OPCParaBase">
    <w:name w:val="OPCParaBase"/>
    <w:qFormat/>
    <w:rsid w:val="00FC458D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FC458D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FC458D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FC458D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FC458D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FC458D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FC458D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FC458D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FC458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FC458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FC458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FC458D"/>
  </w:style>
  <w:style w:type="paragraph" w:customStyle="1" w:styleId="Blocks">
    <w:name w:val="Blocks"/>
    <w:aliases w:val="bb"/>
    <w:basedOn w:val="OPCParaBase"/>
    <w:qFormat/>
    <w:rsid w:val="00FC458D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FC458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FC458D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FC458D"/>
    <w:rPr>
      <w:i/>
    </w:rPr>
  </w:style>
  <w:style w:type="paragraph" w:customStyle="1" w:styleId="BoxList">
    <w:name w:val="BoxList"/>
    <w:aliases w:val="bl"/>
    <w:basedOn w:val="BoxText"/>
    <w:qFormat/>
    <w:rsid w:val="00FC458D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FC458D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FC458D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FC458D"/>
    <w:pPr>
      <w:ind w:left="1985" w:hanging="851"/>
    </w:pPr>
  </w:style>
  <w:style w:type="character" w:customStyle="1" w:styleId="CharAmPartNo">
    <w:name w:val="CharAmPartNo"/>
    <w:basedOn w:val="OPCCharBase"/>
    <w:qFormat/>
    <w:rsid w:val="00FC458D"/>
  </w:style>
  <w:style w:type="character" w:customStyle="1" w:styleId="CharAmPartText">
    <w:name w:val="CharAmPartText"/>
    <w:basedOn w:val="OPCCharBase"/>
    <w:qFormat/>
    <w:rsid w:val="00FC458D"/>
  </w:style>
  <w:style w:type="character" w:customStyle="1" w:styleId="CharAmSchNo">
    <w:name w:val="CharAmSchNo"/>
    <w:basedOn w:val="OPCCharBase"/>
    <w:qFormat/>
    <w:rsid w:val="00FC458D"/>
  </w:style>
  <w:style w:type="character" w:customStyle="1" w:styleId="CharAmSchText">
    <w:name w:val="CharAmSchText"/>
    <w:basedOn w:val="OPCCharBase"/>
    <w:qFormat/>
    <w:rsid w:val="00FC458D"/>
  </w:style>
  <w:style w:type="character" w:customStyle="1" w:styleId="CharBoldItalic">
    <w:name w:val="CharBoldItalic"/>
    <w:basedOn w:val="OPCCharBase"/>
    <w:uiPriority w:val="1"/>
    <w:qFormat/>
    <w:rsid w:val="00FC458D"/>
    <w:rPr>
      <w:b/>
      <w:i/>
    </w:rPr>
  </w:style>
  <w:style w:type="character" w:customStyle="1" w:styleId="CharChapNo">
    <w:name w:val="CharChapNo"/>
    <w:basedOn w:val="OPCCharBase"/>
    <w:uiPriority w:val="1"/>
    <w:qFormat/>
    <w:rsid w:val="00FC458D"/>
  </w:style>
  <w:style w:type="character" w:customStyle="1" w:styleId="CharChapText">
    <w:name w:val="CharChapText"/>
    <w:basedOn w:val="OPCCharBase"/>
    <w:uiPriority w:val="1"/>
    <w:qFormat/>
    <w:rsid w:val="00FC458D"/>
  </w:style>
  <w:style w:type="character" w:customStyle="1" w:styleId="CharDivNo">
    <w:name w:val="CharDivNo"/>
    <w:basedOn w:val="OPCCharBase"/>
    <w:uiPriority w:val="1"/>
    <w:qFormat/>
    <w:rsid w:val="00FC458D"/>
  </w:style>
  <w:style w:type="character" w:customStyle="1" w:styleId="CharDivText">
    <w:name w:val="CharDivText"/>
    <w:basedOn w:val="OPCCharBase"/>
    <w:uiPriority w:val="1"/>
    <w:qFormat/>
    <w:rsid w:val="00FC458D"/>
  </w:style>
  <w:style w:type="character" w:customStyle="1" w:styleId="CharItalic">
    <w:name w:val="CharItalic"/>
    <w:basedOn w:val="OPCCharBase"/>
    <w:uiPriority w:val="1"/>
    <w:qFormat/>
    <w:rsid w:val="00FC458D"/>
    <w:rPr>
      <w:i/>
    </w:rPr>
  </w:style>
  <w:style w:type="character" w:customStyle="1" w:styleId="CharPartNo">
    <w:name w:val="CharPartNo"/>
    <w:basedOn w:val="OPCCharBase"/>
    <w:uiPriority w:val="1"/>
    <w:qFormat/>
    <w:rsid w:val="00FC458D"/>
  </w:style>
  <w:style w:type="character" w:customStyle="1" w:styleId="CharPartText">
    <w:name w:val="CharPartText"/>
    <w:basedOn w:val="OPCCharBase"/>
    <w:uiPriority w:val="1"/>
    <w:qFormat/>
    <w:rsid w:val="00FC458D"/>
  </w:style>
  <w:style w:type="character" w:customStyle="1" w:styleId="CharSectno">
    <w:name w:val="CharSectno"/>
    <w:basedOn w:val="OPCCharBase"/>
    <w:qFormat/>
    <w:rsid w:val="00FC458D"/>
  </w:style>
  <w:style w:type="character" w:customStyle="1" w:styleId="CharSubdNo">
    <w:name w:val="CharSubdNo"/>
    <w:basedOn w:val="OPCCharBase"/>
    <w:uiPriority w:val="1"/>
    <w:qFormat/>
    <w:rsid w:val="00FC458D"/>
  </w:style>
  <w:style w:type="character" w:customStyle="1" w:styleId="CharSubdText">
    <w:name w:val="CharSubdText"/>
    <w:basedOn w:val="OPCCharBase"/>
    <w:uiPriority w:val="1"/>
    <w:qFormat/>
    <w:rsid w:val="00FC458D"/>
  </w:style>
  <w:style w:type="paragraph" w:customStyle="1" w:styleId="CTA--">
    <w:name w:val="CTA --"/>
    <w:basedOn w:val="OPCParaBase"/>
    <w:next w:val="Normal"/>
    <w:rsid w:val="00FC458D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FC458D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FC458D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FC458D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FC458D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FC458D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FC458D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FC458D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FC458D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FC458D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FC458D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FC458D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FC458D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FC458D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FC458D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FC458D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FC458D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C458D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C458D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C458D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FC458D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FC458D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FC458D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FC458D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FC458D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FC458D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FC458D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FC458D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FC458D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FC458D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FC458D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FC458D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FC458D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FC458D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FC458D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FC458D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FC458D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FC458D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FC458D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FC458D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FC458D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FC458D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FC458D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FC458D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FC458D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FC458D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FC458D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FC458D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FC458D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FC458D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FC458D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FC458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FC458D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FC458D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FC458D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FC458D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FC458D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FC458D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FC458D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FC458D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FC458D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FC458D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FC458D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FC458D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FC45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FC458D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FC458D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FC458D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FC458D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FC458D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FC458D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FC458D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FC458D"/>
    <w:rPr>
      <w:sz w:val="16"/>
    </w:rPr>
  </w:style>
  <w:style w:type="table" w:customStyle="1" w:styleId="CFlag">
    <w:name w:val="CFlag"/>
    <w:basedOn w:val="TableNormal"/>
    <w:uiPriority w:val="99"/>
    <w:rsid w:val="00FC458D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FC45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C458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4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FC458D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FC458D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FC458D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FC458D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FC458D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FC458D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C458D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FC458D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C458D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FC458D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FC458D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FC458D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FC458D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FC458D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C458D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FC458D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FC458D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FC458D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FC458D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FC458D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FC458D"/>
  </w:style>
  <w:style w:type="character" w:customStyle="1" w:styleId="CharSubPartNoCASA">
    <w:name w:val="CharSubPartNo(CASA)"/>
    <w:basedOn w:val="OPCCharBase"/>
    <w:uiPriority w:val="1"/>
    <w:rsid w:val="00FC458D"/>
  </w:style>
  <w:style w:type="paragraph" w:customStyle="1" w:styleId="ENoteTTIndentHeadingSub">
    <w:name w:val="ENoteTTIndentHeadingSub"/>
    <w:aliases w:val="enTTHis"/>
    <w:basedOn w:val="OPCParaBase"/>
    <w:rsid w:val="00FC458D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FC458D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FC458D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FC458D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FC458D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FC458D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FC458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FC458D"/>
    <w:rPr>
      <w:sz w:val="22"/>
    </w:rPr>
  </w:style>
  <w:style w:type="paragraph" w:customStyle="1" w:styleId="SOTextNote">
    <w:name w:val="SO TextNote"/>
    <w:aliases w:val="sont"/>
    <w:basedOn w:val="SOText"/>
    <w:qFormat/>
    <w:rsid w:val="00FC458D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FC458D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FC458D"/>
    <w:rPr>
      <w:sz w:val="22"/>
    </w:rPr>
  </w:style>
  <w:style w:type="paragraph" w:customStyle="1" w:styleId="FileName">
    <w:name w:val="FileName"/>
    <w:basedOn w:val="Normal"/>
    <w:rsid w:val="00FC458D"/>
  </w:style>
  <w:style w:type="paragraph" w:customStyle="1" w:styleId="TableHeading">
    <w:name w:val="TableHeading"/>
    <w:aliases w:val="th"/>
    <w:basedOn w:val="OPCParaBase"/>
    <w:next w:val="Tabletext"/>
    <w:rsid w:val="00FC458D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FC458D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FC458D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FC458D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FC458D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FC458D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FC458D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FC458D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FC458D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FC458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FC458D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FC458D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FC458D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FC458D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C45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45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458D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C458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FC458D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C458D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FC458D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FC458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FC45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FC458D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FC458D"/>
    <w:pPr>
      <w:ind w:left="240" w:hanging="240"/>
    </w:pPr>
  </w:style>
  <w:style w:type="paragraph" w:styleId="Index2">
    <w:name w:val="index 2"/>
    <w:basedOn w:val="Normal"/>
    <w:next w:val="Normal"/>
    <w:autoRedefine/>
    <w:rsid w:val="00FC458D"/>
    <w:pPr>
      <w:ind w:left="480" w:hanging="240"/>
    </w:pPr>
  </w:style>
  <w:style w:type="paragraph" w:styleId="Index3">
    <w:name w:val="index 3"/>
    <w:basedOn w:val="Normal"/>
    <w:next w:val="Normal"/>
    <w:autoRedefine/>
    <w:rsid w:val="00FC458D"/>
    <w:pPr>
      <w:ind w:left="720" w:hanging="240"/>
    </w:pPr>
  </w:style>
  <w:style w:type="paragraph" w:styleId="Index4">
    <w:name w:val="index 4"/>
    <w:basedOn w:val="Normal"/>
    <w:next w:val="Normal"/>
    <w:autoRedefine/>
    <w:rsid w:val="00FC458D"/>
    <w:pPr>
      <w:ind w:left="960" w:hanging="240"/>
    </w:pPr>
  </w:style>
  <w:style w:type="paragraph" w:styleId="Index5">
    <w:name w:val="index 5"/>
    <w:basedOn w:val="Normal"/>
    <w:next w:val="Normal"/>
    <w:autoRedefine/>
    <w:rsid w:val="00FC458D"/>
    <w:pPr>
      <w:ind w:left="1200" w:hanging="240"/>
    </w:pPr>
  </w:style>
  <w:style w:type="paragraph" w:styleId="Index6">
    <w:name w:val="index 6"/>
    <w:basedOn w:val="Normal"/>
    <w:next w:val="Normal"/>
    <w:autoRedefine/>
    <w:rsid w:val="00FC458D"/>
    <w:pPr>
      <w:ind w:left="1440" w:hanging="240"/>
    </w:pPr>
  </w:style>
  <w:style w:type="paragraph" w:styleId="Index7">
    <w:name w:val="index 7"/>
    <w:basedOn w:val="Normal"/>
    <w:next w:val="Normal"/>
    <w:autoRedefine/>
    <w:rsid w:val="00FC458D"/>
    <w:pPr>
      <w:ind w:left="1680" w:hanging="240"/>
    </w:pPr>
  </w:style>
  <w:style w:type="paragraph" w:styleId="Index8">
    <w:name w:val="index 8"/>
    <w:basedOn w:val="Normal"/>
    <w:next w:val="Normal"/>
    <w:autoRedefine/>
    <w:rsid w:val="00FC458D"/>
    <w:pPr>
      <w:ind w:left="1920" w:hanging="240"/>
    </w:pPr>
  </w:style>
  <w:style w:type="paragraph" w:styleId="Index9">
    <w:name w:val="index 9"/>
    <w:basedOn w:val="Normal"/>
    <w:next w:val="Normal"/>
    <w:autoRedefine/>
    <w:rsid w:val="00FC458D"/>
    <w:pPr>
      <w:ind w:left="2160" w:hanging="240"/>
    </w:pPr>
  </w:style>
  <w:style w:type="paragraph" w:styleId="NormalIndent">
    <w:name w:val="Normal Indent"/>
    <w:basedOn w:val="Normal"/>
    <w:rsid w:val="00FC458D"/>
    <w:pPr>
      <w:ind w:left="720"/>
    </w:pPr>
  </w:style>
  <w:style w:type="paragraph" w:styleId="FootnoteText">
    <w:name w:val="footnote text"/>
    <w:basedOn w:val="Normal"/>
    <w:link w:val="FootnoteTextChar"/>
    <w:rsid w:val="00FC458D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FC458D"/>
  </w:style>
  <w:style w:type="paragraph" w:styleId="CommentText">
    <w:name w:val="annotation text"/>
    <w:basedOn w:val="Normal"/>
    <w:link w:val="CommentTextChar"/>
    <w:rsid w:val="00FC458D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C458D"/>
  </w:style>
  <w:style w:type="paragraph" w:styleId="IndexHeading">
    <w:name w:val="index heading"/>
    <w:basedOn w:val="Normal"/>
    <w:next w:val="Index1"/>
    <w:rsid w:val="00FC458D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FC458D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FC458D"/>
    <w:pPr>
      <w:ind w:left="480" w:hanging="480"/>
    </w:pPr>
  </w:style>
  <w:style w:type="paragraph" w:styleId="EnvelopeAddress">
    <w:name w:val="envelope address"/>
    <w:basedOn w:val="Normal"/>
    <w:rsid w:val="00FC458D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FC458D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FC458D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rsid w:val="00FC458D"/>
    <w:rPr>
      <w:sz w:val="16"/>
      <w:szCs w:val="16"/>
    </w:rPr>
  </w:style>
  <w:style w:type="character" w:styleId="PageNumber">
    <w:name w:val="page number"/>
    <w:basedOn w:val="DefaultParagraphFont"/>
    <w:rsid w:val="00FC458D"/>
  </w:style>
  <w:style w:type="character" w:styleId="EndnoteReference">
    <w:name w:val="endnote reference"/>
    <w:basedOn w:val="DefaultParagraphFont"/>
    <w:rsid w:val="00FC458D"/>
    <w:rPr>
      <w:vertAlign w:val="superscript"/>
    </w:rPr>
  </w:style>
  <w:style w:type="paragraph" w:styleId="EndnoteText">
    <w:name w:val="endnote text"/>
    <w:basedOn w:val="Normal"/>
    <w:link w:val="EndnoteTextChar"/>
    <w:rsid w:val="00FC458D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FC458D"/>
  </w:style>
  <w:style w:type="paragraph" w:styleId="TableofAuthorities">
    <w:name w:val="table of authorities"/>
    <w:basedOn w:val="Normal"/>
    <w:next w:val="Normal"/>
    <w:rsid w:val="00FC458D"/>
    <w:pPr>
      <w:ind w:left="240" w:hanging="240"/>
    </w:pPr>
  </w:style>
  <w:style w:type="paragraph" w:styleId="MacroText">
    <w:name w:val="macro"/>
    <w:link w:val="MacroTextChar"/>
    <w:rsid w:val="00FC45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FC458D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FC458D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FC458D"/>
    <w:pPr>
      <w:ind w:left="283" w:hanging="283"/>
    </w:pPr>
  </w:style>
  <w:style w:type="paragraph" w:styleId="ListBullet">
    <w:name w:val="List Bullet"/>
    <w:basedOn w:val="Normal"/>
    <w:autoRedefine/>
    <w:rsid w:val="00FC458D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FC458D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FC458D"/>
    <w:pPr>
      <w:ind w:left="566" w:hanging="283"/>
    </w:pPr>
  </w:style>
  <w:style w:type="paragraph" w:styleId="List3">
    <w:name w:val="List 3"/>
    <w:basedOn w:val="Normal"/>
    <w:rsid w:val="00FC458D"/>
    <w:pPr>
      <w:ind w:left="849" w:hanging="283"/>
    </w:pPr>
  </w:style>
  <w:style w:type="paragraph" w:styleId="List4">
    <w:name w:val="List 4"/>
    <w:basedOn w:val="Normal"/>
    <w:rsid w:val="00FC458D"/>
    <w:pPr>
      <w:ind w:left="1132" w:hanging="283"/>
    </w:pPr>
  </w:style>
  <w:style w:type="paragraph" w:styleId="List5">
    <w:name w:val="List 5"/>
    <w:basedOn w:val="Normal"/>
    <w:rsid w:val="00FC458D"/>
    <w:pPr>
      <w:ind w:left="1415" w:hanging="283"/>
    </w:pPr>
  </w:style>
  <w:style w:type="paragraph" w:styleId="ListBullet2">
    <w:name w:val="List Bullet 2"/>
    <w:basedOn w:val="Normal"/>
    <w:autoRedefine/>
    <w:rsid w:val="00FC458D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FC458D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FC458D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FC458D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FC458D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FC458D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FC458D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FC458D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FC458D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FC458D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FC458D"/>
    <w:pPr>
      <w:ind w:left="4252"/>
    </w:pPr>
  </w:style>
  <w:style w:type="character" w:customStyle="1" w:styleId="ClosingChar">
    <w:name w:val="Closing Char"/>
    <w:basedOn w:val="DefaultParagraphFont"/>
    <w:link w:val="Closing"/>
    <w:rsid w:val="00FC458D"/>
    <w:rPr>
      <w:sz w:val="22"/>
    </w:rPr>
  </w:style>
  <w:style w:type="paragraph" w:styleId="Signature">
    <w:name w:val="Signature"/>
    <w:basedOn w:val="Normal"/>
    <w:link w:val="SignatureChar"/>
    <w:rsid w:val="00FC458D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FC458D"/>
    <w:rPr>
      <w:sz w:val="22"/>
    </w:rPr>
  </w:style>
  <w:style w:type="paragraph" w:styleId="BodyText">
    <w:name w:val="Body Text"/>
    <w:basedOn w:val="Normal"/>
    <w:link w:val="BodyTextChar"/>
    <w:rsid w:val="00FC458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C458D"/>
    <w:rPr>
      <w:sz w:val="22"/>
    </w:rPr>
  </w:style>
  <w:style w:type="paragraph" w:styleId="BodyTextIndent">
    <w:name w:val="Body Text Indent"/>
    <w:basedOn w:val="Normal"/>
    <w:link w:val="BodyTextIndentChar"/>
    <w:rsid w:val="00FC45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C458D"/>
    <w:rPr>
      <w:sz w:val="22"/>
    </w:rPr>
  </w:style>
  <w:style w:type="paragraph" w:styleId="ListContinue">
    <w:name w:val="List Continue"/>
    <w:basedOn w:val="Normal"/>
    <w:rsid w:val="00FC458D"/>
    <w:pPr>
      <w:spacing w:after="120"/>
      <w:ind w:left="283"/>
    </w:pPr>
  </w:style>
  <w:style w:type="paragraph" w:styleId="ListContinue2">
    <w:name w:val="List Continue 2"/>
    <w:basedOn w:val="Normal"/>
    <w:rsid w:val="00FC458D"/>
    <w:pPr>
      <w:spacing w:after="120"/>
      <w:ind w:left="566"/>
    </w:pPr>
  </w:style>
  <w:style w:type="paragraph" w:styleId="ListContinue3">
    <w:name w:val="List Continue 3"/>
    <w:basedOn w:val="Normal"/>
    <w:rsid w:val="00FC458D"/>
    <w:pPr>
      <w:spacing w:after="120"/>
      <w:ind w:left="849"/>
    </w:pPr>
  </w:style>
  <w:style w:type="paragraph" w:styleId="ListContinue4">
    <w:name w:val="List Continue 4"/>
    <w:basedOn w:val="Normal"/>
    <w:rsid w:val="00FC458D"/>
    <w:pPr>
      <w:spacing w:after="120"/>
      <w:ind w:left="1132"/>
    </w:pPr>
  </w:style>
  <w:style w:type="paragraph" w:styleId="ListContinue5">
    <w:name w:val="List Continue 5"/>
    <w:basedOn w:val="Normal"/>
    <w:rsid w:val="00FC458D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FC45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FC458D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FC458D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FC458D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FC458D"/>
  </w:style>
  <w:style w:type="character" w:customStyle="1" w:styleId="SalutationChar">
    <w:name w:val="Salutation Char"/>
    <w:basedOn w:val="DefaultParagraphFont"/>
    <w:link w:val="Salutation"/>
    <w:rsid w:val="00FC458D"/>
    <w:rPr>
      <w:sz w:val="22"/>
    </w:rPr>
  </w:style>
  <w:style w:type="paragraph" w:styleId="Date">
    <w:name w:val="Date"/>
    <w:basedOn w:val="Normal"/>
    <w:next w:val="Normal"/>
    <w:link w:val="DateChar"/>
    <w:rsid w:val="00FC458D"/>
  </w:style>
  <w:style w:type="character" w:customStyle="1" w:styleId="DateChar">
    <w:name w:val="Date Char"/>
    <w:basedOn w:val="DefaultParagraphFont"/>
    <w:link w:val="Date"/>
    <w:rsid w:val="00FC458D"/>
    <w:rPr>
      <w:sz w:val="22"/>
    </w:rPr>
  </w:style>
  <w:style w:type="paragraph" w:styleId="BodyTextFirstIndent">
    <w:name w:val="Body Text First Indent"/>
    <w:basedOn w:val="BodyText"/>
    <w:link w:val="BodyTextFirstIndentChar"/>
    <w:rsid w:val="00FC458D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FC458D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FC458D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FC458D"/>
    <w:rPr>
      <w:sz w:val="22"/>
    </w:rPr>
  </w:style>
  <w:style w:type="paragraph" w:styleId="BodyText2">
    <w:name w:val="Body Text 2"/>
    <w:basedOn w:val="Normal"/>
    <w:link w:val="BodyText2Char"/>
    <w:rsid w:val="00FC45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C458D"/>
    <w:rPr>
      <w:sz w:val="22"/>
    </w:rPr>
  </w:style>
  <w:style w:type="paragraph" w:styleId="BodyText3">
    <w:name w:val="Body Text 3"/>
    <w:basedOn w:val="Normal"/>
    <w:link w:val="BodyText3Char"/>
    <w:rsid w:val="00FC45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C458D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FC45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FC458D"/>
    <w:rPr>
      <w:sz w:val="22"/>
    </w:rPr>
  </w:style>
  <w:style w:type="paragraph" w:styleId="BodyTextIndent3">
    <w:name w:val="Body Text Indent 3"/>
    <w:basedOn w:val="Normal"/>
    <w:link w:val="BodyTextIndent3Char"/>
    <w:rsid w:val="00FC45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C458D"/>
    <w:rPr>
      <w:sz w:val="16"/>
      <w:szCs w:val="16"/>
    </w:rPr>
  </w:style>
  <w:style w:type="paragraph" w:styleId="BlockText">
    <w:name w:val="Block Text"/>
    <w:basedOn w:val="Normal"/>
    <w:rsid w:val="00FC458D"/>
    <w:pPr>
      <w:spacing w:after="120"/>
      <w:ind w:left="1440" w:right="1440"/>
    </w:pPr>
  </w:style>
  <w:style w:type="character" w:styleId="Hyperlink">
    <w:name w:val="Hyperlink"/>
    <w:basedOn w:val="DefaultParagraphFont"/>
    <w:rsid w:val="00FC458D"/>
    <w:rPr>
      <w:color w:val="0000FF"/>
      <w:u w:val="single"/>
    </w:rPr>
  </w:style>
  <w:style w:type="character" w:styleId="FollowedHyperlink">
    <w:name w:val="FollowedHyperlink"/>
    <w:basedOn w:val="DefaultParagraphFont"/>
    <w:rsid w:val="00FC458D"/>
    <w:rPr>
      <w:color w:val="800080"/>
      <w:u w:val="single"/>
    </w:rPr>
  </w:style>
  <w:style w:type="character" w:styleId="Strong">
    <w:name w:val="Strong"/>
    <w:basedOn w:val="DefaultParagraphFont"/>
    <w:qFormat/>
    <w:rsid w:val="00FC458D"/>
    <w:rPr>
      <w:b/>
      <w:bCs/>
    </w:rPr>
  </w:style>
  <w:style w:type="character" w:styleId="Emphasis">
    <w:name w:val="Emphasis"/>
    <w:basedOn w:val="DefaultParagraphFont"/>
    <w:qFormat/>
    <w:rsid w:val="00FC458D"/>
    <w:rPr>
      <w:i/>
      <w:iCs/>
    </w:rPr>
  </w:style>
  <w:style w:type="paragraph" w:styleId="DocumentMap">
    <w:name w:val="Document Map"/>
    <w:basedOn w:val="Normal"/>
    <w:link w:val="DocumentMapChar"/>
    <w:rsid w:val="00FC458D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FC458D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FC458D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FC458D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FC458D"/>
  </w:style>
  <w:style w:type="character" w:customStyle="1" w:styleId="E-mailSignatureChar">
    <w:name w:val="E-mail Signature Char"/>
    <w:basedOn w:val="DefaultParagraphFont"/>
    <w:link w:val="E-mailSignature"/>
    <w:rsid w:val="00FC458D"/>
    <w:rPr>
      <w:sz w:val="22"/>
    </w:rPr>
  </w:style>
  <w:style w:type="paragraph" w:styleId="NormalWeb">
    <w:name w:val="Normal (Web)"/>
    <w:basedOn w:val="Normal"/>
    <w:rsid w:val="00FC458D"/>
  </w:style>
  <w:style w:type="character" w:styleId="HTMLAcronym">
    <w:name w:val="HTML Acronym"/>
    <w:basedOn w:val="DefaultParagraphFont"/>
    <w:rsid w:val="00FC458D"/>
  </w:style>
  <w:style w:type="paragraph" w:styleId="HTMLAddress">
    <w:name w:val="HTML Address"/>
    <w:basedOn w:val="Normal"/>
    <w:link w:val="HTMLAddressChar"/>
    <w:rsid w:val="00FC458D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FC458D"/>
    <w:rPr>
      <w:i/>
      <w:iCs/>
      <w:sz w:val="22"/>
    </w:rPr>
  </w:style>
  <w:style w:type="character" w:styleId="HTMLCite">
    <w:name w:val="HTML Cite"/>
    <w:basedOn w:val="DefaultParagraphFont"/>
    <w:rsid w:val="00FC458D"/>
    <w:rPr>
      <w:i/>
      <w:iCs/>
    </w:rPr>
  </w:style>
  <w:style w:type="character" w:styleId="HTMLCode">
    <w:name w:val="HTML Code"/>
    <w:basedOn w:val="DefaultParagraphFont"/>
    <w:rsid w:val="00FC458D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FC458D"/>
    <w:rPr>
      <w:i/>
      <w:iCs/>
    </w:rPr>
  </w:style>
  <w:style w:type="character" w:styleId="HTMLKeyboard">
    <w:name w:val="HTML Keyboard"/>
    <w:basedOn w:val="DefaultParagraphFont"/>
    <w:rsid w:val="00FC458D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FC458D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FC458D"/>
    <w:rPr>
      <w:rFonts w:ascii="Courier New" w:hAnsi="Courier New" w:cs="Courier New"/>
    </w:rPr>
  </w:style>
  <w:style w:type="character" w:styleId="HTMLSample">
    <w:name w:val="HTML Sample"/>
    <w:basedOn w:val="DefaultParagraphFont"/>
    <w:rsid w:val="00FC458D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FC458D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FC458D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FC45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C458D"/>
    <w:rPr>
      <w:b/>
      <w:bCs/>
    </w:rPr>
  </w:style>
  <w:style w:type="numbering" w:styleId="1ai">
    <w:name w:val="Outline List 1"/>
    <w:basedOn w:val="NoList"/>
    <w:rsid w:val="00FC458D"/>
    <w:pPr>
      <w:numPr>
        <w:numId w:val="14"/>
      </w:numPr>
    </w:pPr>
  </w:style>
  <w:style w:type="numbering" w:styleId="111111">
    <w:name w:val="Outline List 2"/>
    <w:basedOn w:val="NoList"/>
    <w:rsid w:val="00FC458D"/>
    <w:pPr>
      <w:numPr>
        <w:numId w:val="15"/>
      </w:numPr>
    </w:pPr>
  </w:style>
  <w:style w:type="numbering" w:styleId="ArticleSection">
    <w:name w:val="Outline List 3"/>
    <w:basedOn w:val="NoList"/>
    <w:rsid w:val="00FC458D"/>
    <w:pPr>
      <w:numPr>
        <w:numId w:val="17"/>
      </w:numPr>
    </w:pPr>
  </w:style>
  <w:style w:type="table" w:styleId="TableSimple1">
    <w:name w:val="Table Simple 1"/>
    <w:basedOn w:val="TableNormal"/>
    <w:rsid w:val="00FC458D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FC458D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FC458D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FC458D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FC458D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FC458D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FC458D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FC458D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FC458D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FC458D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FC458D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FC458D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FC458D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FC458D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FC458D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FC458D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FC458D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FC458D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FC458D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FC458D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FC458D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FC458D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FC458D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FC458D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FC458D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FC458D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FC458D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FC458D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FC458D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FC458D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FC458D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FC458D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FC458D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FC458D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FC458D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FC458D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FC458D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FC458D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FC458D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FC458D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FC458D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FC458D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FC458D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FC458D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FC458D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FC458D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FC458D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FC458D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FC458D"/>
  </w:style>
  <w:style w:type="paragraph" w:styleId="Revision">
    <w:name w:val="Revision"/>
    <w:hidden/>
    <w:uiPriority w:val="99"/>
    <w:semiHidden/>
    <w:rsid w:val="00813138"/>
    <w:rPr>
      <w:sz w:val="22"/>
    </w:rPr>
  </w:style>
  <w:style w:type="paragraph" w:styleId="NoSpacing">
    <w:name w:val="No Spacing"/>
    <w:uiPriority w:val="1"/>
    <w:qFormat/>
    <w:rsid w:val="00584724"/>
    <w:rPr>
      <w:sz w:val="22"/>
    </w:rPr>
  </w:style>
  <w:style w:type="paragraph" w:styleId="ListParagraph">
    <w:name w:val="List Paragraph"/>
    <w:basedOn w:val="Normal"/>
    <w:uiPriority w:val="34"/>
    <w:qFormat/>
    <w:rsid w:val="009D71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5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8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1FAC8FAA2D90194D90EE94E35CD989F0" ma:contentTypeVersion="5" ma:contentTypeDescription="ShareHub Document" ma:contentTypeScope="" ma:versionID="9e899150fdd1557f28d7f9092e452dda">
  <xsd:schema xmlns:xsd="http://www.w3.org/2001/XMLSchema" xmlns:xs="http://www.w3.org/2001/XMLSchema" xmlns:p="http://schemas.microsoft.com/office/2006/metadata/properties" xmlns:ns1="26afc4a1-3bab-4b15-95c5-1644a143037b" xmlns:ns3="685f9fda-bd71-4433-b331-92feb9553089" targetNamespace="http://schemas.microsoft.com/office/2006/metadata/properties" ma:root="true" ma:fieldsID="7914e4790cff00e2439c9d8c199759eb" ns1:_="" ns3:_="">
    <xsd:import namespace="26afc4a1-3bab-4b15-95c5-1644a143037b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fc4a1-3bab-4b15-95c5-1644a143037b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3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2f91433a-244c-4b38-8176-663295b45c8e}" ma:internalName="TaxCatchAll" ma:showField="CatchAllData" ma:web="26afc4a1-3bab-4b15-95c5-1644a14303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2f91433a-244c-4b38-8176-663295b45c8e}" ma:internalName="TaxCatchAllLabel" ma:readOnly="true" ma:showField="CatchAllDataLabel" ma:web="26afc4a1-3bab-4b15-95c5-1644a14303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HubID xmlns="26afc4a1-3bab-4b15-95c5-1644a143037b">SHD23-20057</ShareHubID>
    <TaxCatchAll xmlns="26afc4a1-3bab-4b15-95c5-1644a143037b">
      <Value>3</Value>
    </TaxCatchAll>
    <mc5611b894cf49d8aeeb8ebf39dc09bc xmlns="26afc4a1-3bab-4b15-95c5-1644a143037b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jd1c641577414dfdab1686c9d5d0dbd0 xmlns="26afc4a1-3bab-4b15-95c5-1644a143037b">
      <Terms xmlns="http://schemas.microsoft.com/office/infopath/2007/PartnerControls"/>
    </jd1c641577414dfdab1686c9d5d0dbd0>
    <PMCNotes xmlns="26afc4a1-3bab-4b15-95c5-1644a143037b" xsi:nil="true"/>
    <NonRecordJustification xmlns="685f9fda-bd71-4433-b331-92feb9553089">None</NonRecordJustification>
  </documentManagement>
</p:properties>
</file>

<file path=customXml/itemProps1.xml><?xml version="1.0" encoding="utf-8"?>
<ds:datastoreItem xmlns:ds="http://schemas.openxmlformats.org/officeDocument/2006/customXml" ds:itemID="{3AC638E8-B709-4FBD-BC65-CC6D181731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22AE36-69F3-48CF-8059-8300DCD91B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8860D9-9457-41C8-90E0-0B94A6FD3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fc4a1-3bab-4b15-95c5-1644a143037b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E323AB-A2E5-40A8-BA31-5E9F470804AF}">
  <ds:schemaRefs>
    <ds:schemaRef ds:uri="http://schemas.microsoft.com/office/2006/metadata/properties"/>
    <ds:schemaRef ds:uri="http://schemas.microsoft.com/office/infopath/2007/PartnerControls"/>
    <ds:schemaRef ds:uri="26afc4a1-3bab-4b15-95c5-1644a143037b"/>
    <ds:schemaRef ds:uri="685f9fda-bd71-4433-b331-92feb95530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Inst_New</Template>
  <TotalTime>188</TotalTime>
  <Pages>6</Pages>
  <Words>810</Words>
  <Characters>4623</Characters>
  <Application>Microsoft Office Word</Application>
  <DocSecurity>0</DocSecurity>
  <PresentationFormat/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Goretti</dc:creator>
  <cp:keywords/>
  <dc:description/>
  <cp:lastModifiedBy>PARKES,Nicole</cp:lastModifiedBy>
  <cp:revision>4</cp:revision>
  <cp:lastPrinted>2024-03-15T04:00:00Z</cp:lastPrinted>
  <dcterms:created xsi:type="dcterms:W3CDTF">2024-03-15T01:37:00Z</dcterms:created>
  <dcterms:modified xsi:type="dcterms:W3CDTF">2024-03-15T04:01:00Z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Public Service (Subsection 24(1)—Agency name Non-SES Employees) Determination 202X</vt:lpwstr>
  </property>
  <property fmtid="{D5CDD505-2E9C-101B-9397-08002B2CF9AE}" pid="4" name="Header">
    <vt:lpwstr>Section</vt:lpwstr>
  </property>
  <property fmtid="{D5CDD505-2E9C-101B-9397-08002B2CF9AE}" pid="5" name="Class">
    <vt:lpwstr>Determination</vt:lpwstr>
  </property>
  <property fmtid="{D5CDD505-2E9C-101B-9397-08002B2CF9AE}" pid="6" name="Type">
    <vt:lpwstr>LI</vt:lpwstr>
  </property>
  <property fmtid="{D5CDD505-2E9C-101B-9397-08002B2CF9AE}" pid="7" name="DocType">
    <vt:lpwstr>NEW</vt:lpwstr>
  </property>
  <property fmtid="{D5CDD505-2E9C-101B-9397-08002B2CF9AE}" pid="8" name="Exco">
    <vt:lpwstr>No</vt:lpwstr>
  </property>
  <property fmtid="{D5CDD505-2E9C-101B-9397-08002B2CF9AE}" pid="9" name="DateMade">
    <vt:lpwstr>2020</vt:lpwstr>
  </property>
  <property fmtid="{D5CDD505-2E9C-101B-9397-08002B2CF9AE}" pid="10" name="Authority">
    <vt:lpwstr>Unk</vt:lpwstr>
  </property>
  <property fmtid="{D5CDD505-2E9C-101B-9397-08002B2CF9AE}" pid="11" name="ID">
    <vt:lpwstr>OPC64985</vt:lpwstr>
  </property>
  <property fmtid="{D5CDD505-2E9C-101B-9397-08002B2CF9AE}" pid="12" name="DLM">
    <vt:lpwstr>Legal Privilege</vt:lpwstr>
  </property>
  <property fmtid="{D5CDD505-2E9C-101B-9397-08002B2CF9AE}" pid="13" name="Classification">
    <vt:lpwstr>OFFICIAL: Sensitive</vt:lpwstr>
  </property>
  <property fmtid="{D5CDD505-2E9C-101B-9397-08002B2CF9AE}" pid="14" name="DoNotAsk">
    <vt:lpwstr>0</vt:lpwstr>
  </property>
  <property fmtid="{D5CDD505-2E9C-101B-9397-08002B2CF9AE}" pid="15" name="ChangedTitle">
    <vt:lpwstr/>
  </property>
  <property fmtid="{D5CDD505-2E9C-101B-9397-08002B2CF9AE}" pid="16" name="TrimID">
    <vt:lpwstr>PC:D20/17721</vt:lpwstr>
  </property>
  <property fmtid="{D5CDD505-2E9C-101B-9397-08002B2CF9AE}" pid="17" name="ContentTypeId">
    <vt:lpwstr>0x0101002825A64A6E1845A99A9D8EE8A5686ECB001FAC8FAA2D90194D90EE94E35CD989F0</vt:lpwstr>
  </property>
  <property fmtid="{D5CDD505-2E9C-101B-9397-08002B2CF9AE}" pid="18" name="HPRMSecurityLevel">
    <vt:lpwstr>3;#OFFICIAL|11463c70-78df-4e3b-b0ff-f66cd3cb26ec</vt:lpwstr>
  </property>
  <property fmtid="{D5CDD505-2E9C-101B-9397-08002B2CF9AE}" pid="19" name="HPRMSecurityCaveat">
    <vt:lpwstr/>
  </property>
  <property fmtid="{D5CDD505-2E9C-101B-9397-08002B2CF9AE}" pid="20" name="MSIP_Label_79d889eb-932f-4752-8739-64d25806ef64_Enabled">
    <vt:lpwstr>true</vt:lpwstr>
  </property>
  <property fmtid="{D5CDD505-2E9C-101B-9397-08002B2CF9AE}" pid="21" name="MSIP_Label_79d889eb-932f-4752-8739-64d25806ef64_SetDate">
    <vt:lpwstr>2023-01-24T22:42:27Z</vt:lpwstr>
  </property>
  <property fmtid="{D5CDD505-2E9C-101B-9397-08002B2CF9AE}" pid="22" name="MSIP_Label_79d889eb-932f-4752-8739-64d25806ef64_Method">
    <vt:lpwstr>Privileged</vt:lpwstr>
  </property>
  <property fmtid="{D5CDD505-2E9C-101B-9397-08002B2CF9AE}" pid="23" name="MSIP_Label_79d889eb-932f-4752-8739-64d25806ef64_Name">
    <vt:lpwstr>79d889eb-932f-4752-8739-64d25806ef64</vt:lpwstr>
  </property>
  <property fmtid="{D5CDD505-2E9C-101B-9397-08002B2CF9AE}" pid="24" name="MSIP_Label_79d889eb-932f-4752-8739-64d25806ef64_SiteId">
    <vt:lpwstr>dd0cfd15-4558-4b12-8bad-ea26984fc417</vt:lpwstr>
  </property>
  <property fmtid="{D5CDD505-2E9C-101B-9397-08002B2CF9AE}" pid="25" name="MSIP_Label_79d889eb-932f-4752-8739-64d25806ef64_ActionId">
    <vt:lpwstr>9bf0220d-af08-4f98-9401-cc0dc0c1430a</vt:lpwstr>
  </property>
  <property fmtid="{D5CDD505-2E9C-101B-9397-08002B2CF9AE}" pid="26" name="MSIP_Label_79d889eb-932f-4752-8739-64d25806ef64_ContentBits">
    <vt:lpwstr>0</vt:lpwstr>
  </property>
</Properties>
</file>