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7E9" w:rsidRDefault="00CA5C52" w:rsidP="008E3DE8">
      <w:pPr>
        <w:pStyle w:val="SWACoverintroparagraph"/>
        <w:ind w:left="-1276"/>
      </w:pPr>
      <w:r>
        <w:rPr>
          <w:noProof/>
          <w:lang w:val="en-AU" w:eastAsia="en-AU"/>
        </w:rPr>
        <w:drawing>
          <wp:inline distT="0" distB="0" distL="0" distR="0">
            <wp:extent cx="7598396" cy="10747423"/>
            <wp:effectExtent l="0" t="0" r="3175" b="0"/>
            <wp:docPr id="2" name="Picture 2" descr="Front cover showing the words Comparative performance monitoring report part 2 work health and safety compliance and enforcement activitie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CPM 19 part 2 171207 Upda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8396" cy="10747423"/>
                    </a:xfrm>
                    <a:prstGeom prst="rect">
                      <a:avLst/>
                    </a:prstGeom>
                  </pic:spPr>
                </pic:pic>
              </a:graphicData>
            </a:graphic>
          </wp:inline>
        </w:drawing>
      </w:r>
    </w:p>
    <w:p w:rsidR="001D7C48" w:rsidRDefault="001D7C48" w:rsidP="00EA37E9">
      <w:pPr>
        <w:pStyle w:val="SWACoverintroparagraph"/>
        <w:spacing w:before="1800"/>
        <w:jc w:val="right"/>
        <w:sectPr w:rsidR="001D7C48" w:rsidSect="008E3DE8">
          <w:footerReference w:type="default" r:id="rId12"/>
          <w:headerReference w:type="first" r:id="rId13"/>
          <w:footerReference w:type="first" r:id="rId14"/>
          <w:type w:val="continuous"/>
          <w:pgSz w:w="11906" w:h="16838"/>
          <w:pgMar w:top="0" w:right="1800" w:bottom="1440" w:left="1276" w:header="0" w:footer="708" w:gutter="0"/>
          <w:cols w:space="242"/>
          <w:titlePg/>
          <w:docGrid w:linePitch="360"/>
        </w:sectPr>
      </w:pPr>
    </w:p>
    <w:p w:rsidR="007F03B6" w:rsidRPr="001D7C48" w:rsidRDefault="007F03B6" w:rsidP="001D7C48">
      <w:pPr>
        <w:spacing w:after="120"/>
      </w:pPr>
    </w:p>
    <w:p w:rsidR="007F03B6" w:rsidRPr="001D7C48" w:rsidRDefault="007F03B6" w:rsidP="006A3D58">
      <w:pPr>
        <w:pStyle w:val="SWADisclaimerheading"/>
      </w:pPr>
      <w:r w:rsidRPr="001D7C48">
        <w:t>Disclaimer</w:t>
      </w:r>
    </w:p>
    <w:p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5006BF">
        <w:t>eir particular circumstances.</w:t>
      </w:r>
    </w:p>
    <w:p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rsidR="007F03B6" w:rsidRDefault="007F03B6" w:rsidP="00917EF6">
      <w:pPr>
        <w:rPr>
          <w:sz w:val="14"/>
          <w:szCs w:val="14"/>
        </w:rPr>
      </w:pPr>
      <w:r w:rsidRPr="001D7C48">
        <w:rPr>
          <w:sz w:val="14"/>
          <w:szCs w:val="14"/>
        </w:rPr>
        <w:t xml:space="preserve">ISBN </w:t>
      </w:r>
      <w:r w:rsidR="00917EF6" w:rsidRPr="00917EF6">
        <w:rPr>
          <w:sz w:val="14"/>
          <w:szCs w:val="14"/>
        </w:rPr>
        <w:t>978-1-76051-173-9</w:t>
      </w:r>
      <w:r w:rsidR="00633D6D" w:rsidRPr="001D7C48">
        <w:rPr>
          <w:sz w:val="14"/>
          <w:szCs w:val="14"/>
        </w:rPr>
        <w:t xml:space="preserve"> </w:t>
      </w:r>
      <w:r w:rsidR="00917EF6">
        <w:rPr>
          <w:sz w:val="14"/>
          <w:szCs w:val="14"/>
        </w:rPr>
        <w:t>[PDF]</w:t>
      </w:r>
    </w:p>
    <w:p w:rsidR="00917EF6" w:rsidRPr="001D7C48" w:rsidRDefault="00917EF6" w:rsidP="00917EF6">
      <w:pPr>
        <w:spacing w:before="0" w:after="120"/>
        <w:rPr>
          <w:sz w:val="14"/>
          <w:szCs w:val="14"/>
        </w:rPr>
      </w:pPr>
      <w:r>
        <w:rPr>
          <w:sz w:val="14"/>
          <w:szCs w:val="14"/>
        </w:rPr>
        <w:t xml:space="preserve">ISBN </w:t>
      </w:r>
      <w:r w:rsidRPr="00917EF6">
        <w:rPr>
          <w:sz w:val="14"/>
          <w:szCs w:val="14"/>
        </w:rPr>
        <w:t>978-1-76051-174-6</w:t>
      </w:r>
      <w:r>
        <w:rPr>
          <w:sz w:val="14"/>
          <w:szCs w:val="14"/>
        </w:rPr>
        <w:t xml:space="preserve"> [DOCX]</w:t>
      </w:r>
    </w:p>
    <w:p w:rsidR="007F03B6" w:rsidRPr="001D7C48" w:rsidRDefault="007F03B6" w:rsidP="001D7C48">
      <w:pPr>
        <w:spacing w:after="120" w:line="276" w:lineRule="auto"/>
        <w:rPr>
          <w:sz w:val="14"/>
          <w:szCs w:val="14"/>
          <w:vertAlign w:val="subscript"/>
        </w:rPr>
      </w:pPr>
      <w:r w:rsidRPr="001D7C48">
        <w:rPr>
          <w:noProof/>
          <w:sz w:val="14"/>
          <w:szCs w:val="14"/>
        </w:rPr>
        <w:drawing>
          <wp:inline distT="0" distB="0" distL="0" distR="0" wp14:anchorId="4EE37DF2" wp14:editId="086391B2">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rsidR="007F03B6" w:rsidRPr="001D7C48" w:rsidRDefault="007F03B6" w:rsidP="006A3D58">
      <w:pPr>
        <w:pStyle w:val="SWADisclaimerheading"/>
      </w:pPr>
      <w:r w:rsidRPr="001D7C48">
        <w:t>Creative Commons</w:t>
      </w:r>
    </w:p>
    <w:p w:rsidR="007F03B6" w:rsidRPr="001D7C48" w:rsidRDefault="007F03B6" w:rsidP="006A3D58">
      <w:pPr>
        <w:pStyle w:val="SWADisclaimerbodytext"/>
      </w:pPr>
      <w:r w:rsidRPr="001D7C48">
        <w:t xml:space="preserve">With the exception of the Safe Work Australia logo, this report is licensed by Safe Work Australia under a Creative Commons 3.0 Australia Licence. To view a copy of this licence, visit </w:t>
      </w:r>
    </w:p>
    <w:p w:rsidR="008E3DE8" w:rsidRPr="001D7C48" w:rsidRDefault="0089421B" w:rsidP="008E3DE8">
      <w:pPr>
        <w:pStyle w:val="SWADisclaimerbodytext"/>
      </w:pPr>
      <w:hyperlink r:id="rId16" w:tooltip="Link to Creative Commons website" w:history="1">
        <w:r w:rsidR="008E3DE8" w:rsidRPr="001D7C48">
          <w:rPr>
            <w:rStyle w:val="Hyperlink"/>
            <w:rFonts w:eastAsiaTheme="majorEastAsia"/>
          </w:rPr>
          <w:t>http://creativecommons.org/licenses/by/3.0/au/deed.en</w:t>
        </w:r>
      </w:hyperlink>
    </w:p>
    <w:p w:rsidR="007F03B6" w:rsidRPr="001D7C48" w:rsidRDefault="007F03B6" w:rsidP="006A3D58">
      <w:pPr>
        <w:pStyle w:val="SWADisclaimerbodytext"/>
      </w:pPr>
      <w:r w:rsidRPr="001D7C48">
        <w:t xml:space="preserve">In essence, you are free to copy, communicate and adapt the work, as long as you attribute the work to Safe Work Australia and abide by the other licensing terms. The report should be attributed as the Comparative </w:t>
      </w:r>
      <w:r w:rsidR="0089421B">
        <w:t>Performance Monitoring Report 19</w:t>
      </w:r>
      <w:r w:rsidRPr="001D7C48">
        <w:t>th Edition</w:t>
      </w:r>
      <w:r w:rsidR="0089421B">
        <w:t xml:space="preserve"> Part 2 – Work Health and Safety Compliance and Enforcement Activities</w:t>
      </w:r>
      <w:r w:rsidRPr="001D7C48">
        <w:t>.</w:t>
      </w:r>
      <w:bookmarkStart w:id="0" w:name="_GoBack"/>
      <w:bookmarkEnd w:id="0"/>
    </w:p>
    <w:p w:rsidR="007F03B6" w:rsidRPr="001D7C48" w:rsidRDefault="007F03B6" w:rsidP="006A3D58">
      <w:pPr>
        <w:pStyle w:val="SWADisclaimerbodytext"/>
      </w:pPr>
      <w:r w:rsidRPr="001D7C48">
        <w:t>Enquiries regarding the licence and any use of the report are welcome at:</w:t>
      </w:r>
    </w:p>
    <w:p w:rsidR="007F03B6" w:rsidRPr="001D7C48" w:rsidRDefault="007F03B6" w:rsidP="006A3D58">
      <w:pPr>
        <w:pStyle w:val="SWADisclaimerbodytext"/>
      </w:pPr>
      <w:r w:rsidRPr="001D7C48">
        <w:t>Copyright Officer</w:t>
      </w:r>
      <w:r w:rsidRPr="001D7C48">
        <w:br/>
        <w:t xml:space="preserve">Safe Work Australia </w:t>
      </w:r>
      <w:r w:rsidRPr="001D7C48">
        <w:br/>
        <w:t>GPO Box 641 Canberra ACT 2601</w:t>
      </w:r>
    </w:p>
    <w:p w:rsidR="007F03B6" w:rsidRPr="001D7C48" w:rsidRDefault="007F03B6" w:rsidP="006A3D58">
      <w:pPr>
        <w:pStyle w:val="SWADisclaimerbodytext"/>
      </w:pPr>
      <w:r w:rsidRPr="001D7C48">
        <w:t xml:space="preserve">Email: </w:t>
      </w:r>
      <w:hyperlink r:id="rId17" w:history="1">
        <w:r w:rsidR="00917EF6" w:rsidRPr="001973A8">
          <w:rPr>
            <w:rStyle w:val="Hyperlink"/>
            <w:rFonts w:eastAsiaTheme="majorEastAsia"/>
          </w:rPr>
          <w:t>info@swa.gov.au</w:t>
        </w:r>
      </w:hyperlink>
    </w:p>
    <w:p w:rsidR="007F03B6" w:rsidRPr="001D7C48" w:rsidRDefault="007F03B6" w:rsidP="006A3D58">
      <w:pPr>
        <w:pStyle w:val="SWADisclaimerheading"/>
      </w:pPr>
      <w:r w:rsidRPr="001D7C48">
        <w:t>Important Notice</w:t>
      </w:r>
    </w:p>
    <w:p w:rsidR="00D60313" w:rsidRPr="00D60313" w:rsidRDefault="007F03B6" w:rsidP="006A3D58">
      <w:pPr>
        <w:pStyle w:val="SWADisclaimerbodytext"/>
        <w:sectPr w:rsidR="00D60313" w:rsidRPr="00D60313" w:rsidSect="001D7C48">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rsidR="00D60313" w:rsidRPr="00D60313" w:rsidRDefault="00D60313" w:rsidP="00816022">
          <w:pPr>
            <w:pStyle w:val="TOCHeading"/>
          </w:pPr>
          <w:r w:rsidRPr="00816022">
            <w:t>Contents</w:t>
          </w:r>
        </w:p>
        <w:p w:rsidR="007411B3"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495053386" w:history="1">
            <w:r w:rsidR="007411B3" w:rsidRPr="0016494B">
              <w:rPr>
                <w:rStyle w:val="Hyperlink"/>
              </w:rPr>
              <w:t>Foreword</w:t>
            </w:r>
            <w:r w:rsidR="007411B3">
              <w:rPr>
                <w:webHidden/>
              </w:rPr>
              <w:tab/>
            </w:r>
            <w:r w:rsidR="007411B3">
              <w:rPr>
                <w:webHidden/>
              </w:rPr>
              <w:fldChar w:fldCharType="begin"/>
            </w:r>
            <w:r w:rsidR="007411B3">
              <w:rPr>
                <w:webHidden/>
              </w:rPr>
              <w:instrText xml:space="preserve"> PAGEREF _Toc495053386 \h </w:instrText>
            </w:r>
            <w:r w:rsidR="007411B3">
              <w:rPr>
                <w:webHidden/>
              </w:rPr>
            </w:r>
            <w:r w:rsidR="007411B3">
              <w:rPr>
                <w:webHidden/>
              </w:rPr>
              <w:fldChar w:fldCharType="separate"/>
            </w:r>
            <w:r w:rsidR="00226757">
              <w:rPr>
                <w:webHidden/>
              </w:rPr>
              <w:t>4</w:t>
            </w:r>
            <w:r w:rsidR="007411B3">
              <w:rPr>
                <w:webHidden/>
              </w:rPr>
              <w:fldChar w:fldCharType="end"/>
            </w:r>
          </w:hyperlink>
        </w:p>
        <w:p w:rsidR="007411B3" w:rsidRDefault="0089421B">
          <w:pPr>
            <w:pStyle w:val="TOC1"/>
            <w:rPr>
              <w:rFonts w:asciiTheme="minorHAnsi" w:eastAsiaTheme="minorEastAsia" w:hAnsiTheme="minorHAnsi" w:cstheme="minorBidi"/>
              <w:sz w:val="22"/>
              <w:szCs w:val="22"/>
            </w:rPr>
          </w:pPr>
          <w:hyperlink w:anchor="_Toc495053387" w:history="1">
            <w:r w:rsidR="007411B3" w:rsidRPr="0016494B">
              <w:rPr>
                <w:rStyle w:val="Hyperlink"/>
              </w:rPr>
              <w:t>Summary of findings</w:t>
            </w:r>
            <w:r w:rsidR="007411B3">
              <w:rPr>
                <w:webHidden/>
              </w:rPr>
              <w:tab/>
            </w:r>
            <w:r w:rsidR="007411B3">
              <w:rPr>
                <w:webHidden/>
              </w:rPr>
              <w:fldChar w:fldCharType="begin"/>
            </w:r>
            <w:r w:rsidR="007411B3">
              <w:rPr>
                <w:webHidden/>
              </w:rPr>
              <w:instrText xml:space="preserve"> PAGEREF _Toc495053387 \h </w:instrText>
            </w:r>
            <w:r w:rsidR="007411B3">
              <w:rPr>
                <w:webHidden/>
              </w:rPr>
            </w:r>
            <w:r w:rsidR="007411B3">
              <w:rPr>
                <w:webHidden/>
              </w:rPr>
              <w:fldChar w:fldCharType="separate"/>
            </w:r>
            <w:r w:rsidR="00226757">
              <w:rPr>
                <w:webHidden/>
              </w:rPr>
              <w:t>6</w:t>
            </w:r>
            <w:r w:rsidR="007411B3">
              <w:rPr>
                <w:webHidden/>
              </w:rPr>
              <w:fldChar w:fldCharType="end"/>
            </w:r>
          </w:hyperlink>
        </w:p>
        <w:p w:rsidR="007411B3" w:rsidRDefault="0089421B">
          <w:pPr>
            <w:pStyle w:val="TOC1"/>
            <w:rPr>
              <w:rFonts w:asciiTheme="minorHAnsi" w:eastAsiaTheme="minorEastAsia" w:hAnsiTheme="minorHAnsi" w:cstheme="minorBidi"/>
              <w:sz w:val="22"/>
              <w:szCs w:val="22"/>
            </w:rPr>
          </w:pPr>
          <w:hyperlink w:anchor="_Toc495053388" w:history="1">
            <w:r w:rsidR="007411B3" w:rsidRPr="0016494B">
              <w:rPr>
                <w:rStyle w:val="Hyperlink"/>
              </w:rPr>
              <w:t>1.</w:t>
            </w:r>
            <w:r w:rsidR="007411B3">
              <w:rPr>
                <w:rFonts w:asciiTheme="minorHAnsi" w:eastAsiaTheme="minorEastAsia" w:hAnsiTheme="minorHAnsi" w:cstheme="minorBidi"/>
                <w:sz w:val="22"/>
                <w:szCs w:val="22"/>
              </w:rPr>
              <w:tab/>
            </w:r>
            <w:r w:rsidR="007411B3" w:rsidRPr="0016494B">
              <w:rPr>
                <w:rStyle w:val="Hyperlink"/>
              </w:rPr>
              <w:t>Work health and safety compliance and enforcement activities</w:t>
            </w:r>
            <w:r w:rsidR="007411B3">
              <w:rPr>
                <w:webHidden/>
              </w:rPr>
              <w:tab/>
            </w:r>
            <w:r w:rsidR="007411B3">
              <w:rPr>
                <w:webHidden/>
              </w:rPr>
              <w:fldChar w:fldCharType="begin"/>
            </w:r>
            <w:r w:rsidR="007411B3">
              <w:rPr>
                <w:webHidden/>
              </w:rPr>
              <w:instrText xml:space="preserve"> PAGEREF _Toc495053388 \h </w:instrText>
            </w:r>
            <w:r w:rsidR="007411B3">
              <w:rPr>
                <w:webHidden/>
              </w:rPr>
            </w:r>
            <w:r w:rsidR="007411B3">
              <w:rPr>
                <w:webHidden/>
              </w:rPr>
              <w:fldChar w:fldCharType="separate"/>
            </w:r>
            <w:r w:rsidR="00226757">
              <w:rPr>
                <w:webHidden/>
              </w:rPr>
              <w:t>8</w:t>
            </w:r>
            <w:r w:rsidR="007411B3">
              <w:rPr>
                <w:webHidden/>
              </w:rPr>
              <w:fldChar w:fldCharType="end"/>
            </w:r>
          </w:hyperlink>
        </w:p>
        <w:p w:rsidR="007411B3" w:rsidRDefault="0089421B">
          <w:pPr>
            <w:pStyle w:val="TOC2"/>
            <w:rPr>
              <w:rFonts w:asciiTheme="minorHAnsi" w:eastAsiaTheme="minorEastAsia" w:hAnsiTheme="minorHAnsi" w:cstheme="minorBidi"/>
              <w:noProof/>
              <w:sz w:val="22"/>
              <w:szCs w:val="22"/>
            </w:rPr>
          </w:pPr>
          <w:hyperlink w:anchor="_Toc495053389" w:history="1">
            <w:r w:rsidR="007411B3" w:rsidRPr="0016494B">
              <w:rPr>
                <w:rStyle w:val="Hyperlink"/>
                <w:noProof/>
              </w:rPr>
              <w:t>1.1</w:t>
            </w:r>
            <w:r w:rsidR="007411B3">
              <w:rPr>
                <w:rFonts w:asciiTheme="minorHAnsi" w:eastAsiaTheme="minorEastAsia" w:hAnsiTheme="minorHAnsi" w:cstheme="minorBidi"/>
                <w:noProof/>
                <w:sz w:val="22"/>
                <w:szCs w:val="22"/>
              </w:rPr>
              <w:tab/>
            </w:r>
            <w:r w:rsidR="007411B3" w:rsidRPr="0016494B">
              <w:rPr>
                <w:rStyle w:val="Hyperlink"/>
                <w:noProof/>
              </w:rPr>
              <w:t>Interventions</w:t>
            </w:r>
            <w:r w:rsidR="007411B3">
              <w:rPr>
                <w:noProof/>
                <w:webHidden/>
              </w:rPr>
              <w:tab/>
            </w:r>
            <w:r w:rsidR="007411B3">
              <w:rPr>
                <w:noProof/>
                <w:webHidden/>
              </w:rPr>
              <w:fldChar w:fldCharType="begin"/>
            </w:r>
            <w:r w:rsidR="007411B3">
              <w:rPr>
                <w:noProof/>
                <w:webHidden/>
              </w:rPr>
              <w:instrText xml:space="preserve"> PAGEREF _Toc495053389 \h </w:instrText>
            </w:r>
            <w:r w:rsidR="007411B3">
              <w:rPr>
                <w:noProof/>
                <w:webHidden/>
              </w:rPr>
            </w:r>
            <w:r w:rsidR="007411B3">
              <w:rPr>
                <w:noProof/>
                <w:webHidden/>
              </w:rPr>
              <w:fldChar w:fldCharType="separate"/>
            </w:r>
            <w:r w:rsidR="00226757">
              <w:rPr>
                <w:noProof/>
                <w:webHidden/>
              </w:rPr>
              <w:t>8</w:t>
            </w:r>
            <w:r w:rsidR="007411B3">
              <w:rPr>
                <w:noProof/>
                <w:webHidden/>
              </w:rPr>
              <w:fldChar w:fldCharType="end"/>
            </w:r>
          </w:hyperlink>
        </w:p>
        <w:p w:rsidR="007411B3" w:rsidRDefault="0089421B">
          <w:pPr>
            <w:pStyle w:val="TOC2"/>
            <w:rPr>
              <w:rFonts w:asciiTheme="minorHAnsi" w:eastAsiaTheme="minorEastAsia" w:hAnsiTheme="minorHAnsi" w:cstheme="minorBidi"/>
              <w:noProof/>
              <w:sz w:val="22"/>
              <w:szCs w:val="22"/>
            </w:rPr>
          </w:pPr>
          <w:hyperlink w:anchor="_Toc495053390" w:history="1">
            <w:r w:rsidR="007411B3" w:rsidRPr="0016494B">
              <w:rPr>
                <w:rStyle w:val="Hyperlink"/>
                <w:noProof/>
              </w:rPr>
              <w:t>1.2</w:t>
            </w:r>
            <w:r w:rsidR="007411B3">
              <w:rPr>
                <w:rFonts w:asciiTheme="minorHAnsi" w:eastAsiaTheme="minorEastAsia" w:hAnsiTheme="minorHAnsi" w:cstheme="minorBidi"/>
                <w:noProof/>
                <w:sz w:val="22"/>
                <w:szCs w:val="22"/>
              </w:rPr>
              <w:tab/>
            </w:r>
            <w:r w:rsidR="007411B3" w:rsidRPr="0016494B">
              <w:rPr>
                <w:rStyle w:val="Hyperlink"/>
                <w:noProof/>
              </w:rPr>
              <w:t>Inspectors</w:t>
            </w:r>
            <w:r w:rsidR="007411B3">
              <w:rPr>
                <w:noProof/>
                <w:webHidden/>
              </w:rPr>
              <w:tab/>
            </w:r>
            <w:r w:rsidR="007411B3">
              <w:rPr>
                <w:noProof/>
                <w:webHidden/>
              </w:rPr>
              <w:fldChar w:fldCharType="begin"/>
            </w:r>
            <w:r w:rsidR="007411B3">
              <w:rPr>
                <w:noProof/>
                <w:webHidden/>
              </w:rPr>
              <w:instrText xml:space="preserve"> PAGEREF _Toc495053390 \h </w:instrText>
            </w:r>
            <w:r w:rsidR="007411B3">
              <w:rPr>
                <w:noProof/>
                <w:webHidden/>
              </w:rPr>
            </w:r>
            <w:r w:rsidR="007411B3">
              <w:rPr>
                <w:noProof/>
                <w:webHidden/>
              </w:rPr>
              <w:fldChar w:fldCharType="separate"/>
            </w:r>
            <w:r w:rsidR="00226757">
              <w:rPr>
                <w:noProof/>
                <w:webHidden/>
              </w:rPr>
              <w:t>11</w:t>
            </w:r>
            <w:r w:rsidR="007411B3">
              <w:rPr>
                <w:noProof/>
                <w:webHidden/>
              </w:rPr>
              <w:fldChar w:fldCharType="end"/>
            </w:r>
          </w:hyperlink>
        </w:p>
        <w:p w:rsidR="007411B3" w:rsidRDefault="0089421B">
          <w:pPr>
            <w:pStyle w:val="TOC2"/>
            <w:rPr>
              <w:rFonts w:asciiTheme="minorHAnsi" w:eastAsiaTheme="minorEastAsia" w:hAnsiTheme="minorHAnsi" w:cstheme="minorBidi"/>
              <w:noProof/>
              <w:sz w:val="22"/>
              <w:szCs w:val="22"/>
            </w:rPr>
          </w:pPr>
          <w:hyperlink w:anchor="_Toc495053391" w:history="1">
            <w:r w:rsidR="007411B3" w:rsidRPr="0016494B">
              <w:rPr>
                <w:rStyle w:val="Hyperlink"/>
                <w:noProof/>
              </w:rPr>
              <w:t>1.3</w:t>
            </w:r>
            <w:r w:rsidR="007411B3">
              <w:rPr>
                <w:rFonts w:asciiTheme="minorHAnsi" w:eastAsiaTheme="minorEastAsia" w:hAnsiTheme="minorHAnsi" w:cstheme="minorBidi"/>
                <w:noProof/>
                <w:sz w:val="22"/>
                <w:szCs w:val="22"/>
              </w:rPr>
              <w:tab/>
            </w:r>
            <w:r w:rsidR="007411B3" w:rsidRPr="0016494B">
              <w:rPr>
                <w:rStyle w:val="Hyperlink"/>
                <w:noProof/>
              </w:rPr>
              <w:t>Notices</w:t>
            </w:r>
            <w:r w:rsidR="007411B3">
              <w:rPr>
                <w:noProof/>
                <w:webHidden/>
              </w:rPr>
              <w:tab/>
            </w:r>
            <w:r w:rsidR="007411B3">
              <w:rPr>
                <w:noProof/>
                <w:webHidden/>
              </w:rPr>
              <w:fldChar w:fldCharType="begin"/>
            </w:r>
            <w:r w:rsidR="007411B3">
              <w:rPr>
                <w:noProof/>
                <w:webHidden/>
              </w:rPr>
              <w:instrText xml:space="preserve"> PAGEREF _Toc495053391 \h </w:instrText>
            </w:r>
            <w:r w:rsidR="007411B3">
              <w:rPr>
                <w:noProof/>
                <w:webHidden/>
              </w:rPr>
            </w:r>
            <w:r w:rsidR="007411B3">
              <w:rPr>
                <w:noProof/>
                <w:webHidden/>
              </w:rPr>
              <w:fldChar w:fldCharType="separate"/>
            </w:r>
            <w:r w:rsidR="00226757">
              <w:rPr>
                <w:noProof/>
                <w:webHidden/>
              </w:rPr>
              <w:t>13</w:t>
            </w:r>
            <w:r w:rsidR="007411B3">
              <w:rPr>
                <w:noProof/>
                <w:webHidden/>
              </w:rPr>
              <w:fldChar w:fldCharType="end"/>
            </w:r>
          </w:hyperlink>
        </w:p>
        <w:p w:rsidR="007411B3" w:rsidRDefault="0089421B">
          <w:pPr>
            <w:pStyle w:val="TOC2"/>
            <w:rPr>
              <w:rFonts w:asciiTheme="minorHAnsi" w:eastAsiaTheme="minorEastAsia" w:hAnsiTheme="minorHAnsi" w:cstheme="minorBidi"/>
              <w:noProof/>
              <w:sz w:val="22"/>
              <w:szCs w:val="22"/>
            </w:rPr>
          </w:pPr>
          <w:hyperlink w:anchor="_Toc495053392" w:history="1">
            <w:r w:rsidR="007411B3" w:rsidRPr="0016494B">
              <w:rPr>
                <w:rStyle w:val="Hyperlink"/>
                <w:noProof/>
              </w:rPr>
              <w:t>1.4</w:t>
            </w:r>
            <w:r w:rsidR="007411B3">
              <w:rPr>
                <w:rFonts w:asciiTheme="minorHAnsi" w:eastAsiaTheme="minorEastAsia" w:hAnsiTheme="minorHAnsi" w:cstheme="minorBidi"/>
                <w:noProof/>
                <w:sz w:val="22"/>
                <w:szCs w:val="22"/>
              </w:rPr>
              <w:tab/>
            </w:r>
            <w:r w:rsidR="007411B3" w:rsidRPr="0016494B">
              <w:rPr>
                <w:rStyle w:val="Hyperlink"/>
                <w:noProof/>
              </w:rPr>
              <w:t>Enforceable undertakings</w:t>
            </w:r>
            <w:r w:rsidR="007411B3">
              <w:rPr>
                <w:noProof/>
                <w:webHidden/>
              </w:rPr>
              <w:tab/>
            </w:r>
            <w:r w:rsidR="007411B3">
              <w:rPr>
                <w:noProof/>
                <w:webHidden/>
              </w:rPr>
              <w:fldChar w:fldCharType="begin"/>
            </w:r>
            <w:r w:rsidR="007411B3">
              <w:rPr>
                <w:noProof/>
                <w:webHidden/>
              </w:rPr>
              <w:instrText xml:space="preserve"> PAGEREF _Toc495053392 \h </w:instrText>
            </w:r>
            <w:r w:rsidR="007411B3">
              <w:rPr>
                <w:noProof/>
                <w:webHidden/>
              </w:rPr>
            </w:r>
            <w:r w:rsidR="007411B3">
              <w:rPr>
                <w:noProof/>
                <w:webHidden/>
              </w:rPr>
              <w:fldChar w:fldCharType="separate"/>
            </w:r>
            <w:r w:rsidR="00226757">
              <w:rPr>
                <w:noProof/>
                <w:webHidden/>
              </w:rPr>
              <w:t>13</w:t>
            </w:r>
            <w:r w:rsidR="007411B3">
              <w:rPr>
                <w:noProof/>
                <w:webHidden/>
              </w:rPr>
              <w:fldChar w:fldCharType="end"/>
            </w:r>
          </w:hyperlink>
        </w:p>
        <w:p w:rsidR="007411B3" w:rsidRDefault="0089421B">
          <w:pPr>
            <w:pStyle w:val="TOC2"/>
            <w:rPr>
              <w:rFonts w:asciiTheme="minorHAnsi" w:eastAsiaTheme="minorEastAsia" w:hAnsiTheme="minorHAnsi" w:cstheme="minorBidi"/>
              <w:noProof/>
              <w:sz w:val="22"/>
              <w:szCs w:val="22"/>
            </w:rPr>
          </w:pPr>
          <w:hyperlink w:anchor="_Toc495053393" w:history="1">
            <w:r w:rsidR="007411B3" w:rsidRPr="0016494B">
              <w:rPr>
                <w:rStyle w:val="Hyperlink"/>
                <w:noProof/>
              </w:rPr>
              <w:t>1.5</w:t>
            </w:r>
            <w:r w:rsidR="007411B3">
              <w:rPr>
                <w:rFonts w:asciiTheme="minorHAnsi" w:eastAsiaTheme="minorEastAsia" w:hAnsiTheme="minorHAnsi" w:cstheme="minorBidi"/>
                <w:noProof/>
                <w:sz w:val="22"/>
                <w:szCs w:val="22"/>
              </w:rPr>
              <w:tab/>
            </w:r>
            <w:r w:rsidR="007411B3" w:rsidRPr="0016494B">
              <w:rPr>
                <w:rStyle w:val="Hyperlink"/>
                <w:noProof/>
              </w:rPr>
              <w:t>Legal proceedings</w:t>
            </w:r>
            <w:r w:rsidR="007411B3">
              <w:rPr>
                <w:noProof/>
                <w:webHidden/>
              </w:rPr>
              <w:tab/>
            </w:r>
            <w:r w:rsidR="007411B3">
              <w:rPr>
                <w:noProof/>
                <w:webHidden/>
              </w:rPr>
              <w:fldChar w:fldCharType="begin"/>
            </w:r>
            <w:r w:rsidR="007411B3">
              <w:rPr>
                <w:noProof/>
                <w:webHidden/>
              </w:rPr>
              <w:instrText xml:space="preserve"> PAGEREF _Toc495053393 \h </w:instrText>
            </w:r>
            <w:r w:rsidR="007411B3">
              <w:rPr>
                <w:noProof/>
                <w:webHidden/>
              </w:rPr>
            </w:r>
            <w:r w:rsidR="007411B3">
              <w:rPr>
                <w:noProof/>
                <w:webHidden/>
              </w:rPr>
              <w:fldChar w:fldCharType="separate"/>
            </w:r>
            <w:r w:rsidR="00226757">
              <w:rPr>
                <w:noProof/>
                <w:webHidden/>
              </w:rPr>
              <w:t>15</w:t>
            </w:r>
            <w:r w:rsidR="007411B3">
              <w:rPr>
                <w:noProof/>
                <w:webHidden/>
              </w:rPr>
              <w:fldChar w:fldCharType="end"/>
            </w:r>
          </w:hyperlink>
        </w:p>
        <w:p w:rsidR="007411B3" w:rsidRDefault="0089421B">
          <w:pPr>
            <w:pStyle w:val="TOC2"/>
            <w:rPr>
              <w:rFonts w:asciiTheme="minorHAnsi" w:eastAsiaTheme="minorEastAsia" w:hAnsiTheme="minorHAnsi" w:cstheme="minorBidi"/>
              <w:noProof/>
              <w:sz w:val="22"/>
              <w:szCs w:val="22"/>
            </w:rPr>
          </w:pPr>
          <w:hyperlink w:anchor="_Toc495053394" w:history="1">
            <w:r w:rsidR="007411B3" w:rsidRPr="0016494B">
              <w:rPr>
                <w:rStyle w:val="Hyperlink"/>
                <w:noProof/>
              </w:rPr>
              <w:t>1.6</w:t>
            </w:r>
            <w:r w:rsidR="007411B3">
              <w:rPr>
                <w:rFonts w:asciiTheme="minorHAnsi" w:eastAsiaTheme="minorEastAsia" w:hAnsiTheme="minorHAnsi" w:cstheme="minorBidi"/>
                <w:noProof/>
                <w:sz w:val="22"/>
                <w:szCs w:val="22"/>
              </w:rPr>
              <w:tab/>
            </w:r>
            <w:r w:rsidR="007411B3" w:rsidRPr="0016494B">
              <w:rPr>
                <w:rStyle w:val="Hyperlink"/>
                <w:noProof/>
              </w:rPr>
              <w:t>Fines</w:t>
            </w:r>
            <w:r w:rsidR="007411B3">
              <w:rPr>
                <w:noProof/>
                <w:webHidden/>
              </w:rPr>
              <w:tab/>
            </w:r>
            <w:r w:rsidR="007411B3">
              <w:rPr>
                <w:noProof/>
                <w:webHidden/>
              </w:rPr>
              <w:fldChar w:fldCharType="begin"/>
            </w:r>
            <w:r w:rsidR="007411B3">
              <w:rPr>
                <w:noProof/>
                <w:webHidden/>
              </w:rPr>
              <w:instrText xml:space="preserve"> PAGEREF _Toc495053394 \h </w:instrText>
            </w:r>
            <w:r w:rsidR="007411B3">
              <w:rPr>
                <w:noProof/>
                <w:webHidden/>
              </w:rPr>
            </w:r>
            <w:r w:rsidR="007411B3">
              <w:rPr>
                <w:noProof/>
                <w:webHidden/>
              </w:rPr>
              <w:fldChar w:fldCharType="separate"/>
            </w:r>
            <w:r w:rsidR="00226757">
              <w:rPr>
                <w:noProof/>
                <w:webHidden/>
              </w:rPr>
              <w:t>15</w:t>
            </w:r>
            <w:r w:rsidR="007411B3">
              <w:rPr>
                <w:noProof/>
                <w:webHidden/>
              </w:rPr>
              <w:fldChar w:fldCharType="end"/>
            </w:r>
          </w:hyperlink>
        </w:p>
        <w:p w:rsidR="007411B3" w:rsidRDefault="0089421B">
          <w:pPr>
            <w:pStyle w:val="TOC1"/>
            <w:rPr>
              <w:rFonts w:asciiTheme="minorHAnsi" w:eastAsiaTheme="minorEastAsia" w:hAnsiTheme="minorHAnsi" w:cstheme="minorBidi"/>
              <w:sz w:val="22"/>
              <w:szCs w:val="22"/>
            </w:rPr>
          </w:pPr>
          <w:hyperlink w:anchor="_Toc495053395" w:history="1">
            <w:r w:rsidR="007411B3" w:rsidRPr="0016494B">
              <w:rPr>
                <w:rStyle w:val="Hyperlink"/>
              </w:rPr>
              <w:t>Appendix 1 –– Explanatory notes</w:t>
            </w:r>
            <w:r w:rsidR="007411B3">
              <w:rPr>
                <w:webHidden/>
              </w:rPr>
              <w:tab/>
            </w:r>
            <w:r w:rsidR="007411B3">
              <w:rPr>
                <w:webHidden/>
              </w:rPr>
              <w:fldChar w:fldCharType="begin"/>
            </w:r>
            <w:r w:rsidR="007411B3">
              <w:rPr>
                <w:webHidden/>
              </w:rPr>
              <w:instrText xml:space="preserve"> PAGEREF _Toc495053395 \h </w:instrText>
            </w:r>
            <w:r w:rsidR="007411B3">
              <w:rPr>
                <w:webHidden/>
              </w:rPr>
            </w:r>
            <w:r w:rsidR="007411B3">
              <w:rPr>
                <w:webHidden/>
              </w:rPr>
              <w:fldChar w:fldCharType="separate"/>
            </w:r>
            <w:r w:rsidR="00226757">
              <w:rPr>
                <w:webHidden/>
              </w:rPr>
              <w:t>17</w:t>
            </w:r>
            <w:r w:rsidR="007411B3">
              <w:rPr>
                <w:webHidden/>
              </w:rPr>
              <w:fldChar w:fldCharType="end"/>
            </w:r>
          </w:hyperlink>
        </w:p>
        <w:p w:rsidR="007411B3" w:rsidRDefault="0089421B">
          <w:pPr>
            <w:pStyle w:val="TOC1"/>
            <w:rPr>
              <w:rFonts w:asciiTheme="minorHAnsi" w:eastAsiaTheme="minorEastAsia" w:hAnsiTheme="minorHAnsi" w:cstheme="minorBidi"/>
              <w:sz w:val="22"/>
              <w:szCs w:val="22"/>
            </w:rPr>
          </w:pPr>
          <w:hyperlink w:anchor="_Toc495053396" w:history="1">
            <w:r w:rsidR="007411B3" w:rsidRPr="0016494B">
              <w:rPr>
                <w:rStyle w:val="Hyperlink"/>
              </w:rPr>
              <w:t>Appendix 2 – Jurisdictional contact information</w:t>
            </w:r>
            <w:r w:rsidR="007411B3">
              <w:rPr>
                <w:webHidden/>
              </w:rPr>
              <w:tab/>
            </w:r>
            <w:r w:rsidR="007411B3">
              <w:rPr>
                <w:webHidden/>
              </w:rPr>
              <w:fldChar w:fldCharType="begin"/>
            </w:r>
            <w:r w:rsidR="007411B3">
              <w:rPr>
                <w:webHidden/>
              </w:rPr>
              <w:instrText xml:space="preserve"> PAGEREF _Toc495053396 \h </w:instrText>
            </w:r>
            <w:r w:rsidR="007411B3">
              <w:rPr>
                <w:webHidden/>
              </w:rPr>
            </w:r>
            <w:r w:rsidR="007411B3">
              <w:rPr>
                <w:webHidden/>
              </w:rPr>
              <w:fldChar w:fldCharType="separate"/>
            </w:r>
            <w:r w:rsidR="00226757">
              <w:rPr>
                <w:webHidden/>
              </w:rPr>
              <w:t>19</w:t>
            </w:r>
            <w:r w:rsidR="007411B3">
              <w:rPr>
                <w:webHidden/>
              </w:rPr>
              <w:fldChar w:fldCharType="end"/>
            </w:r>
          </w:hyperlink>
        </w:p>
        <w:p w:rsidR="00D60313" w:rsidRDefault="00C00338">
          <w:r>
            <w:rPr>
              <w:noProof/>
            </w:rPr>
            <w:fldChar w:fldCharType="end"/>
          </w:r>
        </w:p>
      </w:sdtContent>
    </w:sdt>
    <w:p w:rsidR="004B79B6" w:rsidRDefault="00D60313" w:rsidP="00CE5E41">
      <w:pPr>
        <w:spacing w:before="0" w:after="200" w:line="276" w:lineRule="auto"/>
        <w:jc w:val="left"/>
      </w:pPr>
      <w:r>
        <w:br w:type="page"/>
      </w:r>
    </w:p>
    <w:p w:rsidR="003411E8" w:rsidRDefault="007231AE" w:rsidP="00BC6D23">
      <w:pPr>
        <w:pStyle w:val="Title"/>
        <w:tabs>
          <w:tab w:val="center" w:pos="8222"/>
        </w:tabs>
      </w:pPr>
      <w:bookmarkStart w:id="1" w:name="_Toc495053386"/>
      <w:r>
        <w:lastRenderedPageBreak/>
        <w:t>Foreword</w:t>
      </w:r>
      <w:bookmarkEnd w:id="1"/>
    </w:p>
    <w:p w:rsidR="007231AE" w:rsidRDefault="007231AE" w:rsidP="00532D63">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19</w:t>
      </w:r>
      <w:r>
        <w:t xml:space="preserve">th annual report of the CPM project. </w:t>
      </w:r>
    </w:p>
    <w:p w:rsidR="00532D63" w:rsidRDefault="00532D63" w:rsidP="00532D63">
      <w:pPr>
        <w:pStyle w:val="NoSpacing"/>
      </w:pPr>
    </w:p>
    <w:p w:rsidR="007231AE" w:rsidRPr="005D0128" w:rsidRDefault="007231AE" w:rsidP="00532D63">
      <w:pPr>
        <w:pStyle w:val="NoSpacing"/>
      </w:pPr>
      <w:r>
        <w:t xml:space="preserve">The CPM is complemented by the </w:t>
      </w:r>
      <w:hyperlink r:id="rId18"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 CPM is also complemented by the </w:t>
      </w:r>
      <w:hyperlink r:id="rId19" w:history="1">
        <w:r w:rsidRPr="004B79B6">
          <w:rPr>
            <w:rStyle w:val="SWALinkChar"/>
            <w:i/>
          </w:rPr>
          <w:t>Comparison of Workers’ Compensation Arrangements in Australia and New Zealand</w:t>
        </w:r>
      </w:hyperlink>
      <w:r>
        <w:t xml:space="preserve">, which discusses the way that each scheme deals with key aspects such as coverage, benefits, self-insurance, common law and dispute resolution. The publications can be found </w:t>
      </w:r>
      <w:r w:rsidR="005A0426">
        <w:t>on</w:t>
      </w:r>
      <w:r>
        <w:t xml:space="preserve"> the Safe Work Australia website.</w:t>
      </w:r>
    </w:p>
    <w:p w:rsidR="002C2153" w:rsidRPr="002C2153" w:rsidRDefault="002C2153" w:rsidP="002C2153">
      <w:pPr>
        <w:pStyle w:val="Heading1"/>
      </w:pPr>
      <w:r w:rsidRPr="002C2153">
        <w:t>Statement of purpose</w:t>
      </w:r>
    </w:p>
    <w:p w:rsidR="002C2153" w:rsidRPr="002C2153" w:rsidRDefault="002C2153" w:rsidP="00532D63">
      <w:r w:rsidRPr="002C2153">
        <w:t>The role of the CPM report is to facilitate improving work health and safety, workers’ compensation and related service outcomes in Australian and New Zealand schemes through an accessible report that:</w:t>
      </w:r>
    </w:p>
    <w:p w:rsidR="002C2153" w:rsidRPr="002C2153" w:rsidRDefault="002C2153" w:rsidP="002C2153">
      <w:pPr>
        <w:pStyle w:val="SWAnumbering"/>
      </w:pPr>
      <w:r w:rsidRPr="002C2153">
        <w:t>monitors the comparative performance of jurisdictions over time, and</w:t>
      </w:r>
    </w:p>
    <w:p w:rsidR="002C2153" w:rsidRPr="002C2153" w:rsidRDefault="002C2153" w:rsidP="00532D63">
      <w:pPr>
        <w:pStyle w:val="SWAnumbering"/>
      </w:pPr>
      <w:r>
        <w:t>e</w:t>
      </w:r>
      <w:r w:rsidRPr="002C2153">
        <w:t xml:space="preserve">nables benchmarking </w:t>
      </w:r>
      <w:r w:rsidRPr="00532D63">
        <w:t>across</w:t>
      </w:r>
      <w:r w:rsidRPr="002C2153">
        <w:t xml:space="preserve"> jurisdictions and the identification of best practice to support policy making.</w:t>
      </w:r>
    </w:p>
    <w:p w:rsidR="002C2153" w:rsidRDefault="002C2153" w:rsidP="003411E8">
      <w:pPr>
        <w:pStyle w:val="Heading1"/>
      </w:pPr>
      <w:r>
        <w:t>Data</w:t>
      </w:r>
    </w:p>
    <w:p w:rsidR="002C2153" w:rsidRDefault="002C2153" w:rsidP="002C2153">
      <w:r w:rsidRPr="00532D63">
        <w:t>The data used in this report were supplied by jurisdictions for the 2015–16 financial year plus updates back to 2010–11. Readers should be aware that the data presented here 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 at the end of this publication</w:t>
      </w:r>
      <w:r>
        <w:t xml:space="preserve">. </w:t>
      </w:r>
    </w:p>
    <w:p w:rsidR="002C2153" w:rsidRDefault="002C2153" w:rsidP="002C2153">
      <w:r>
        <w:t>The data in this report were collected from:</w:t>
      </w:r>
    </w:p>
    <w:p w:rsidR="002C2153" w:rsidRDefault="002C2153" w:rsidP="002C2153">
      <w:pPr>
        <w:pStyle w:val="SWABullets"/>
      </w:pPr>
      <w:r>
        <w:t>workers’ compensation schemes and work health and safety authorities as follows:</w:t>
      </w:r>
    </w:p>
    <w:p w:rsidR="002C2153" w:rsidRDefault="002C2153" w:rsidP="00277518">
      <w:pPr>
        <w:pStyle w:val="SWABullets"/>
        <w:numPr>
          <w:ilvl w:val="1"/>
          <w:numId w:val="2"/>
        </w:numPr>
      </w:pPr>
      <w:r>
        <w:t>New South Wales — State Insurance Regulatory Authority and SafeWork NSW</w:t>
      </w:r>
    </w:p>
    <w:p w:rsidR="002C2153" w:rsidRDefault="002C2153" w:rsidP="00277518">
      <w:pPr>
        <w:pStyle w:val="SWABullets"/>
        <w:numPr>
          <w:ilvl w:val="1"/>
          <w:numId w:val="2"/>
        </w:numPr>
      </w:pPr>
      <w:r>
        <w:t>Victoria — WorkSafe Victoria</w:t>
      </w:r>
    </w:p>
    <w:p w:rsidR="002C2153" w:rsidRDefault="002C2153" w:rsidP="00277518">
      <w:pPr>
        <w:pStyle w:val="SWABullets"/>
        <w:numPr>
          <w:ilvl w:val="1"/>
          <w:numId w:val="2"/>
        </w:numPr>
      </w:pPr>
      <w:r>
        <w:t>Queensland — Workplace Health and Safety Queensland, Office of Industrial Relations – Queensland Treasury, Queensland Workers’ Compensation Regulator and WorkCover Queensland</w:t>
      </w:r>
    </w:p>
    <w:p w:rsidR="002C2153" w:rsidRDefault="002C2153" w:rsidP="00277518">
      <w:pPr>
        <w:pStyle w:val="SWABullets"/>
        <w:numPr>
          <w:ilvl w:val="1"/>
          <w:numId w:val="2"/>
        </w:numPr>
      </w:pPr>
      <w:r>
        <w:t xml:space="preserve">Western Australia — </w:t>
      </w:r>
      <w:r w:rsidR="00342D63">
        <w:t>Department of Mines, Industry Regulation and Safety - WorkSafe</w:t>
      </w:r>
    </w:p>
    <w:p w:rsidR="002C2153" w:rsidRDefault="002C2153" w:rsidP="00277518">
      <w:pPr>
        <w:pStyle w:val="SWABullets"/>
        <w:numPr>
          <w:ilvl w:val="1"/>
          <w:numId w:val="2"/>
        </w:numPr>
      </w:pPr>
      <w:r>
        <w:t>South Australia — Return to Work South Australia and SafeWork SA</w:t>
      </w:r>
    </w:p>
    <w:p w:rsidR="002C2153" w:rsidRDefault="002C2153" w:rsidP="00277518">
      <w:pPr>
        <w:pStyle w:val="SWABullets"/>
        <w:numPr>
          <w:ilvl w:val="1"/>
          <w:numId w:val="2"/>
        </w:numPr>
      </w:pPr>
      <w:r>
        <w:t>Tasmania — WorkSafe Tasmania and WorkCover Tasmania</w:t>
      </w:r>
    </w:p>
    <w:p w:rsidR="002C2153" w:rsidRDefault="002C2153" w:rsidP="00277518">
      <w:pPr>
        <w:pStyle w:val="SWABullets"/>
        <w:numPr>
          <w:ilvl w:val="1"/>
          <w:numId w:val="2"/>
        </w:numPr>
      </w:pPr>
      <w:r>
        <w:t>Northern Territory — NT WorkSafe, Department of Attorney-General and Justice</w:t>
      </w:r>
    </w:p>
    <w:p w:rsidR="002C2153" w:rsidRDefault="002C2153" w:rsidP="00277518">
      <w:pPr>
        <w:pStyle w:val="SWABullets"/>
        <w:numPr>
          <w:ilvl w:val="1"/>
          <w:numId w:val="2"/>
        </w:numPr>
      </w:pPr>
      <w:r>
        <w:t>Australian Capital Territory — Access Canberra, Worksafe ACT within Chief Minister Treasury and Economic Development Directorate</w:t>
      </w:r>
    </w:p>
    <w:p w:rsidR="002C2153" w:rsidRDefault="002C2153" w:rsidP="00277518">
      <w:pPr>
        <w:pStyle w:val="SWABullets"/>
        <w:numPr>
          <w:ilvl w:val="1"/>
          <w:numId w:val="2"/>
        </w:numPr>
      </w:pPr>
      <w:r>
        <w:t>Australian Government — Comcare</w:t>
      </w:r>
    </w:p>
    <w:p w:rsidR="002C2153" w:rsidRDefault="002C2153" w:rsidP="00277518">
      <w:pPr>
        <w:pStyle w:val="SWABullets"/>
        <w:numPr>
          <w:ilvl w:val="1"/>
          <w:numId w:val="2"/>
        </w:numPr>
      </w:pPr>
      <w:r>
        <w:lastRenderedPageBreak/>
        <w:t>Seacare — Seacare Authority (Seafarers Safety, Rehabilitation and Compensation Authority), and</w:t>
      </w:r>
    </w:p>
    <w:p w:rsidR="002C2153" w:rsidRDefault="002C2153" w:rsidP="00277518">
      <w:pPr>
        <w:pStyle w:val="SWABullets"/>
        <w:numPr>
          <w:ilvl w:val="1"/>
          <w:numId w:val="2"/>
        </w:numPr>
      </w:pPr>
      <w:r>
        <w:t>New Zealand — Accident Compensation Corporation and WorkSafe New Zealand</w:t>
      </w:r>
    </w:p>
    <w:p w:rsidR="002C2153" w:rsidRDefault="002C2153" w:rsidP="002C2153">
      <w:pPr>
        <w:pStyle w:val="SWABullets"/>
      </w:pPr>
      <w:r>
        <w:t xml:space="preserve">the National Data Set for Compensation-based Statistics and the Work-related Traumatic Injury Fatalities data set compiled by Safe Work Australia. Further information on these data sets can be found on the </w:t>
      </w:r>
      <w:hyperlink r:id="rId20" w:history="1">
        <w:r w:rsidRPr="004B79B6">
          <w:rPr>
            <w:rStyle w:val="SWALinkChar"/>
          </w:rPr>
          <w:t>Safe Work Australia</w:t>
        </w:r>
      </w:hyperlink>
      <w:r>
        <w:t xml:space="preserve"> website </w:t>
      </w:r>
    </w:p>
    <w:p w:rsidR="002C2153" w:rsidRDefault="002C2153" w:rsidP="002C2153">
      <w:pPr>
        <w:pStyle w:val="SWABullets"/>
      </w:pPr>
      <w:r>
        <w:t xml:space="preserve">the Return to Work Survey that replaced the Return to Work Monitor previously published by the Heads of Workers’ Compensation Authorities. The full results of which can be accessed at </w:t>
      </w:r>
      <w:hyperlink r:id="rId21" w:history="1">
        <w:r w:rsidRPr="004B79B6">
          <w:rPr>
            <w:rStyle w:val="SWALinkChar"/>
          </w:rPr>
          <w:t>Safe Work Australia</w:t>
        </w:r>
      </w:hyperlink>
      <w:r>
        <w:t xml:space="preserve"> website, and</w:t>
      </w:r>
    </w:p>
    <w:p w:rsidR="002C2153" w:rsidRDefault="002C2153" w:rsidP="002C2153">
      <w:pPr>
        <w:pStyle w:val="SWABullets"/>
      </w:pPr>
      <w:r>
        <w:t xml:space="preserve">the Australian Bureau of Statistics (ABS) which provides estimates of the number of employees and hours worked based on the Labour Force Survey, the Survey of Employment and Earnings and data provided by Comcare. Further adjustments are performed using data from the Census, the Forms of Employment Survey and the Survey of Employment Arrangements, Retirement and Superannuation. </w:t>
      </w:r>
    </w:p>
    <w:p w:rsidR="003411E8" w:rsidRDefault="004B79B6" w:rsidP="003411E8">
      <w:pPr>
        <w:pStyle w:val="Heading1"/>
      </w:pPr>
      <w:r>
        <w:t>Coordination</w:t>
      </w:r>
    </w:p>
    <w:p w:rsidR="004B79B6" w:rsidRDefault="004B79B6" w:rsidP="004B79B6">
      <w:r>
        <w:t>This report has been compiled and coordinated by Safe Work Australia with assistance from representatives of all work health and safety and workers’ compensation authorities in Australia and New Zealand</w:t>
      </w:r>
      <w:r w:rsidRPr="00FC70D5">
        <w:t xml:space="preserve">. </w:t>
      </w:r>
      <w:r w:rsidR="00FC70D5" w:rsidRPr="00FC70D5">
        <w:t>I</w:t>
      </w:r>
      <w:r w:rsidRPr="00FC70D5">
        <w:t>n this report the name ‘Australian Government’ is used for indicators relating to the Australian Government jurisdiction in work health and safety and workers’ compensation matters, while ‘Comcare’ is used to describe Comcare – the entity for indicators relating to scheme performance.</w:t>
      </w:r>
    </w:p>
    <w:p w:rsidR="004B79B6" w:rsidRPr="004B79B6" w:rsidRDefault="004B79B6" w:rsidP="004B79B6">
      <w:r>
        <w:t>Through a partnership of governments, employers and employees, Safe Work Australia leads the development of national policy to improve work health and safety and workers’ compensation arrangements across Australia.</w:t>
      </w:r>
    </w:p>
    <w:p w:rsidR="004B79B6" w:rsidRDefault="004B79B6" w:rsidP="003411E8">
      <w:pPr>
        <w:pStyle w:val="Heading2"/>
        <w:sectPr w:rsidR="004B79B6" w:rsidSect="00C50144">
          <w:headerReference w:type="first" r:id="rId22"/>
          <w:footerReference w:type="first" r:id="rId23"/>
          <w:pgSz w:w="11906" w:h="16838"/>
          <w:pgMar w:top="993" w:right="1800" w:bottom="1440" w:left="1276" w:header="708" w:footer="708" w:gutter="0"/>
          <w:cols w:space="242"/>
          <w:titlePg/>
          <w:docGrid w:linePitch="360"/>
        </w:sectPr>
      </w:pPr>
    </w:p>
    <w:p w:rsidR="00F17465" w:rsidRDefault="00F17465" w:rsidP="004B79B6">
      <w:pPr>
        <w:pStyle w:val="Title"/>
      </w:pPr>
      <w:bookmarkStart w:id="2" w:name="_Toc495053387"/>
      <w:r>
        <w:rPr>
          <w:noProof/>
          <w:lang w:eastAsia="en-AU"/>
        </w:rPr>
        <w:lastRenderedPageBreak/>
        <w:drawing>
          <wp:inline distT="0" distB="0" distL="0" distR="0">
            <wp:extent cx="5607050" cy="1002030"/>
            <wp:effectExtent l="0" t="0" r="0" b="7620"/>
            <wp:docPr id="12" name="Picture 12" descr="Showing the words Comparative performance monitoring report part 2 work health and safety compliance and enforcement activities key finding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nn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7050" cy="1002030"/>
                    </a:xfrm>
                    <a:prstGeom prst="rect">
                      <a:avLst/>
                    </a:prstGeom>
                  </pic:spPr>
                </pic:pic>
              </a:graphicData>
            </a:graphic>
          </wp:inline>
        </w:drawing>
      </w:r>
    </w:p>
    <w:p w:rsidR="0028021F" w:rsidRDefault="0028021F" w:rsidP="004B79B6">
      <w:pPr>
        <w:pStyle w:val="Title"/>
      </w:pPr>
      <w:r>
        <w:rPr>
          <w:noProof/>
          <w:lang w:eastAsia="en-AU"/>
        </w:rPr>
        <w:drawing>
          <wp:inline distT="0" distB="0" distL="0" distR="0" wp14:anchorId="4E7BA6B4" wp14:editId="78B72C77">
            <wp:extent cx="5607050" cy="1972310"/>
            <wp:effectExtent l="0" t="0" r="0" b="8890"/>
            <wp:docPr id="4" name="Picture 4" descr="WHS authorities across Australia undertook 207,036 workplace interventions. Of these, 89,645 were proactive visits and 61,642 were reactive visits. Proactive workplace visits increased by 6 per cent and reactive visits increased by 12 per cent from the previous year.&#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7050" cy="1972310"/>
                    </a:xfrm>
                    <a:prstGeom prst="rect">
                      <a:avLst/>
                    </a:prstGeom>
                  </pic:spPr>
                </pic:pic>
              </a:graphicData>
            </a:graphic>
          </wp:inline>
        </w:drawing>
      </w:r>
    </w:p>
    <w:p w:rsidR="0028021F" w:rsidRDefault="0028021F" w:rsidP="004B79B6">
      <w:pPr>
        <w:pStyle w:val="Title"/>
      </w:pPr>
    </w:p>
    <w:p w:rsidR="0028021F" w:rsidRDefault="0028021F" w:rsidP="004B79B6">
      <w:pPr>
        <w:pStyle w:val="Title"/>
      </w:pPr>
      <w:r>
        <w:rPr>
          <w:noProof/>
          <w:lang w:eastAsia="en-AU"/>
        </w:rPr>
        <w:drawing>
          <wp:inline distT="0" distB="0" distL="0" distR="0" wp14:anchorId="2631D2B5" wp14:editId="606D3ECC">
            <wp:extent cx="5607050" cy="2322195"/>
            <wp:effectExtent l="0" t="0" r="0" b="1905"/>
            <wp:docPr id="6" name="Picture 6" descr="Breakdown of workplace interventions in Australia. 43 per cent were proactive workplace visits, 30 per cent were reactive workplace visits, 20 per cent were other reactive interventions and 7 per cent were workshops, presentations and/or seminars.&#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7050" cy="2322195"/>
                    </a:xfrm>
                    <a:prstGeom prst="rect">
                      <a:avLst/>
                    </a:prstGeom>
                  </pic:spPr>
                </pic:pic>
              </a:graphicData>
            </a:graphic>
          </wp:inline>
        </w:drawing>
      </w:r>
    </w:p>
    <w:p w:rsidR="0028021F" w:rsidRDefault="0028021F" w:rsidP="004B79B6">
      <w:pPr>
        <w:pStyle w:val="Title"/>
      </w:pPr>
    </w:p>
    <w:p w:rsidR="0028021F" w:rsidRDefault="0028021F" w:rsidP="004B79B6">
      <w:pPr>
        <w:pStyle w:val="Title"/>
      </w:pPr>
      <w:r>
        <w:rPr>
          <w:noProof/>
          <w:lang w:eastAsia="en-AU"/>
        </w:rPr>
        <w:drawing>
          <wp:inline distT="0" distB="0" distL="0" distR="0" wp14:anchorId="5A0EF82B" wp14:editId="0B535E38">
            <wp:extent cx="5607050" cy="1627505"/>
            <wp:effectExtent l="0" t="0" r="0" b="0"/>
            <wp:docPr id="7" name="Picture 7" descr="There were 1,111 active field inspectors across Australia.&#10;Australian jurisdictions issued 43,025 notices including 39,827 improvement notices, 3,032 prohibition notices and 166 infringements notices.&#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7050" cy="1627505"/>
                    </a:xfrm>
                    <a:prstGeom prst="rect">
                      <a:avLst/>
                    </a:prstGeom>
                  </pic:spPr>
                </pic:pic>
              </a:graphicData>
            </a:graphic>
          </wp:inline>
        </w:drawing>
      </w:r>
    </w:p>
    <w:p w:rsidR="0028021F" w:rsidRDefault="0028021F">
      <w:pPr>
        <w:spacing w:before="0" w:after="200" w:line="276" w:lineRule="auto"/>
        <w:jc w:val="left"/>
        <w:rPr>
          <w:rFonts w:ascii="Arial Bold" w:eastAsiaTheme="majorEastAsia" w:hAnsi="Arial Bold" w:cs="Arial"/>
          <w:b/>
          <w:bCs/>
          <w:color w:val="C00000"/>
          <w:kern w:val="28"/>
          <w:sz w:val="36"/>
          <w:szCs w:val="32"/>
          <w:lang w:eastAsia="en-US"/>
        </w:rPr>
      </w:pPr>
      <w:r>
        <w:br w:type="page"/>
      </w:r>
    </w:p>
    <w:p w:rsidR="00F17465" w:rsidRDefault="00F17465" w:rsidP="004B79B6">
      <w:pPr>
        <w:pStyle w:val="Title"/>
      </w:pPr>
      <w:r>
        <w:rPr>
          <w:noProof/>
          <w:lang w:eastAsia="en-AU"/>
        </w:rPr>
        <w:lastRenderedPageBreak/>
        <w:drawing>
          <wp:inline distT="0" distB="0" distL="0" distR="0">
            <wp:extent cx="5607050" cy="1002030"/>
            <wp:effectExtent l="0" t="0" r="0" b="7620"/>
            <wp:docPr id="13" name="Picture 13" descr="Showing the words Comparative performance monitoring report part 2 work health and safety compliance and enforcement activities key finding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nn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7050" cy="1002030"/>
                    </a:xfrm>
                    <a:prstGeom prst="rect">
                      <a:avLst/>
                    </a:prstGeom>
                  </pic:spPr>
                </pic:pic>
              </a:graphicData>
            </a:graphic>
          </wp:inline>
        </w:drawing>
      </w:r>
    </w:p>
    <w:p w:rsidR="0028021F" w:rsidRDefault="0028021F" w:rsidP="004B79B6">
      <w:pPr>
        <w:pStyle w:val="Title"/>
      </w:pPr>
      <w:r>
        <w:rPr>
          <w:noProof/>
          <w:lang w:eastAsia="en-AU"/>
        </w:rPr>
        <w:drawing>
          <wp:inline distT="0" distB="0" distL="0" distR="0" wp14:anchorId="18524098" wp14:editId="2684CE2D">
            <wp:extent cx="5607050" cy="1765935"/>
            <wp:effectExtent l="0" t="0" r="0" b="5715"/>
            <wp:docPr id="8" name="Picture 8" descr="Australian regulators accepted 35 enforceable undertakings. &#10;The number of enforceable undertaking has risen by 250 per cent since 2011-12.&#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07050" cy="1765935"/>
                    </a:xfrm>
                    <a:prstGeom prst="rect">
                      <a:avLst/>
                    </a:prstGeom>
                  </pic:spPr>
                </pic:pic>
              </a:graphicData>
            </a:graphic>
          </wp:inline>
        </w:drawing>
      </w:r>
    </w:p>
    <w:p w:rsidR="0028021F" w:rsidRDefault="0028021F" w:rsidP="004B79B6">
      <w:pPr>
        <w:pStyle w:val="Title"/>
      </w:pPr>
    </w:p>
    <w:p w:rsidR="0028021F" w:rsidRDefault="0028021F" w:rsidP="004B79B6">
      <w:pPr>
        <w:pStyle w:val="Title"/>
      </w:pPr>
      <w:r>
        <w:rPr>
          <w:noProof/>
          <w:lang w:eastAsia="en-AU"/>
        </w:rPr>
        <w:drawing>
          <wp:inline distT="0" distB="0" distL="0" distR="0" wp14:anchorId="4FE66EB6" wp14:editId="56321834">
            <wp:extent cx="5607050" cy="2368550"/>
            <wp:effectExtent l="0" t="0" r="0" b="0"/>
            <wp:docPr id="9" name="Picture 9" descr="232 legal proceedings resulted in a conviction, order or agreement.&#10;There was a 35 per cent drop in legal proceedings resulting in a conviction, order or agreement (from 2011-12 to 2015-16).&#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07050" cy="2368550"/>
                    </a:xfrm>
                    <a:prstGeom prst="rect">
                      <a:avLst/>
                    </a:prstGeom>
                  </pic:spPr>
                </pic:pic>
              </a:graphicData>
            </a:graphic>
          </wp:inline>
        </w:drawing>
      </w:r>
    </w:p>
    <w:p w:rsidR="0028021F" w:rsidRDefault="0028021F" w:rsidP="004B79B6">
      <w:pPr>
        <w:pStyle w:val="Title"/>
      </w:pPr>
    </w:p>
    <w:p w:rsidR="0028021F" w:rsidRDefault="0028021F" w:rsidP="004B79B6">
      <w:pPr>
        <w:pStyle w:val="Title"/>
      </w:pPr>
      <w:r>
        <w:rPr>
          <w:noProof/>
          <w:lang w:eastAsia="en-AU"/>
        </w:rPr>
        <w:drawing>
          <wp:inline distT="0" distB="0" distL="0" distR="0" wp14:anchorId="5AD765CB" wp14:editId="146913F6">
            <wp:extent cx="5607050" cy="1207135"/>
            <wp:effectExtent l="0" t="0" r="0" b="0"/>
            <wp:docPr id="10" name="Picture 10" descr="$12.2 million is the total amount of fines awarded by Australian courts. This is a decrease of 22 per cent from the previous year.&#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7050" cy="1207135"/>
                    </a:xfrm>
                    <a:prstGeom prst="rect">
                      <a:avLst/>
                    </a:prstGeom>
                  </pic:spPr>
                </pic:pic>
              </a:graphicData>
            </a:graphic>
          </wp:inline>
        </w:drawing>
      </w:r>
    </w:p>
    <w:bookmarkEnd w:id="2"/>
    <w:p w:rsidR="004B79B6" w:rsidRPr="00FA6828" w:rsidRDefault="00225922" w:rsidP="00225922">
      <w:pPr>
        <w:pStyle w:val="SWABullets"/>
        <w:numPr>
          <w:ilvl w:val="0"/>
          <w:numId w:val="0"/>
        </w:numPr>
      </w:pPr>
      <w:r w:rsidRPr="00FA6828">
        <w:t>.</w:t>
      </w:r>
    </w:p>
    <w:p w:rsidR="00D10D6A" w:rsidRDefault="00D10D6A" w:rsidP="004B79B6"/>
    <w:p w:rsidR="00D10D6A" w:rsidRDefault="00D10D6A">
      <w:pPr>
        <w:spacing w:before="0" w:line="276" w:lineRule="auto"/>
        <w:jc w:val="left"/>
      </w:pPr>
      <w:r>
        <w:br w:type="page"/>
      </w:r>
    </w:p>
    <w:p w:rsidR="00673780" w:rsidRPr="003358C0" w:rsidRDefault="00673780" w:rsidP="003358C0">
      <w:pPr>
        <w:pStyle w:val="SWASectionnumberingheading"/>
      </w:pPr>
      <w:bookmarkStart w:id="3" w:name="_Toc476564176"/>
      <w:bookmarkStart w:id="4" w:name="_Toc495053388"/>
      <w:r w:rsidRPr="003358C0">
        <w:lastRenderedPageBreak/>
        <w:t>Work health and safety compliance and enforcement activities</w:t>
      </w:r>
      <w:bookmarkEnd w:id="3"/>
      <w:bookmarkEnd w:id="4"/>
      <w:r w:rsidRPr="003358C0">
        <w:t xml:space="preserve"> </w:t>
      </w:r>
    </w:p>
    <w:p w:rsidR="00673780" w:rsidRDefault="00673780" w:rsidP="00532D63">
      <w:r w:rsidRPr="00F46013">
        <w:t>Jurisdictions encourage work health and safety compliance using a variety of mechanisms ranging from ed</w:t>
      </w:r>
      <w:r w:rsidRPr="00AC28AF">
        <w:t>uca</w:t>
      </w:r>
      <w:r>
        <w:t>tion, advice and information thr</w:t>
      </w:r>
      <w:r w:rsidRPr="00AC28AF">
        <w:t xml:space="preserve">ough to prosecution. Inspectors appointed under legislation may visit workplaces for the purpose of providing information, presentations, training and advice, investigating incidents or dangerous occurrences and ensuring </w:t>
      </w:r>
      <w:r w:rsidRPr="00206214">
        <w:t>compliance with work health and safety legislation. Where breaches are detected, the inspector, based on risk, may issue notices or escalate the action to formal procedures that are addressed through the courts for serious contravention of the legislation.</w:t>
      </w:r>
    </w:p>
    <w:p w:rsidR="00673780" w:rsidRPr="00075FA9" w:rsidRDefault="00673780" w:rsidP="00532D63">
      <w:r>
        <w:t xml:space="preserve">Indicator </w:t>
      </w:r>
      <w:r w:rsidR="00EA4929">
        <w:rPr>
          <w:noProof/>
        </w:rPr>
        <w:t>12</w:t>
      </w:r>
      <w:r w:rsidR="001E7B45" w:rsidRPr="00E85736">
        <w:rPr>
          <w:noProof/>
        </w:rPr>
        <w:t>(a to d)</w:t>
      </w:r>
      <w:r>
        <w:t xml:space="preserve"> provides details on specific work health and safety compliance and </w:t>
      </w:r>
      <w:r>
        <w:rPr>
          <w:spacing w:val="-2"/>
        </w:rPr>
        <w:t>enforcement activities undertaken by jurisdictions each year from 201</w:t>
      </w:r>
      <w:r w:rsidR="00BD032A">
        <w:rPr>
          <w:spacing w:val="-2"/>
        </w:rPr>
        <w:t>1</w:t>
      </w:r>
      <w:r>
        <w:rPr>
          <w:spacing w:val="-2"/>
        </w:rPr>
        <w:t>–1</w:t>
      </w:r>
      <w:r w:rsidR="00BD032A">
        <w:rPr>
          <w:spacing w:val="-2"/>
        </w:rPr>
        <w:t>2</w:t>
      </w:r>
      <w:r>
        <w:rPr>
          <w:spacing w:val="-2"/>
        </w:rPr>
        <w:t xml:space="preserve"> to 201</w:t>
      </w:r>
      <w:r w:rsidR="00BD032A">
        <w:rPr>
          <w:spacing w:val="-2"/>
        </w:rPr>
        <w:t>5</w:t>
      </w:r>
      <w:r>
        <w:rPr>
          <w:spacing w:val="-2"/>
        </w:rPr>
        <w:t>–1</w:t>
      </w:r>
      <w:r w:rsidR="00BD032A">
        <w:rPr>
          <w:spacing w:val="-2"/>
        </w:rPr>
        <w:t>6</w:t>
      </w:r>
      <w:r>
        <w:t xml:space="preserve">. The reader should note that the compliance and enforcement data for Indicator </w:t>
      </w:r>
      <w:r w:rsidR="00EA4929">
        <w:rPr>
          <w:noProof/>
        </w:rPr>
        <w:t>12</w:t>
      </w:r>
      <w:r w:rsidR="00221199">
        <w:t xml:space="preserve"> </w:t>
      </w:r>
      <w:r>
        <w:t xml:space="preserve">do not include the mining sector. Mine inspectors have a different mechanism for enforcement measures and have been </w:t>
      </w:r>
      <w:r w:rsidRPr="00075FA9">
        <w:t xml:space="preserve">excluded from the data due to different legislation operating across jurisdictions. Due to this exclusion, it is possible that the number of field active inspectors shown in this report may differ from inspectorate numbers shown in jurisdictional reports. </w:t>
      </w:r>
    </w:p>
    <w:p w:rsidR="00673780" w:rsidRPr="00075FA9" w:rsidRDefault="00673780" w:rsidP="00532D63">
      <w:r w:rsidRPr="00075FA9">
        <w:t>A summary of the compliance and enforcement activities in 201</w:t>
      </w:r>
      <w:r w:rsidR="00BD032A">
        <w:t>5</w:t>
      </w:r>
      <w:r w:rsidRPr="00075FA9">
        <w:t>–1</w:t>
      </w:r>
      <w:r w:rsidR="00BD032A">
        <w:t>6</w:t>
      </w:r>
      <w:r w:rsidRPr="00075FA9">
        <w:t xml:space="preserve"> shows that there were:</w:t>
      </w:r>
    </w:p>
    <w:p w:rsidR="00673780" w:rsidRPr="00075FA9" w:rsidRDefault="00673780" w:rsidP="00EA4929">
      <w:pPr>
        <w:pStyle w:val="SWABullets"/>
      </w:pPr>
      <w:r w:rsidRPr="00075FA9">
        <w:t>8</w:t>
      </w:r>
      <w:r w:rsidR="001B1318">
        <w:t>9</w:t>
      </w:r>
      <w:r w:rsidR="00C53C01">
        <w:t>,</w:t>
      </w:r>
      <w:r w:rsidR="001B1318">
        <w:t>645</w:t>
      </w:r>
      <w:r w:rsidRPr="00075FA9">
        <w:t xml:space="preserve"> proactive workplace visits around Australia</w:t>
      </w:r>
    </w:p>
    <w:p w:rsidR="00673780" w:rsidRPr="00075FA9" w:rsidRDefault="00BD032A" w:rsidP="00EA4929">
      <w:pPr>
        <w:pStyle w:val="SWABullets"/>
      </w:pPr>
      <w:r>
        <w:t>61</w:t>
      </w:r>
      <w:r w:rsidR="00C53C01">
        <w:t>,</w:t>
      </w:r>
      <w:r w:rsidR="006814A5">
        <w:t>642</w:t>
      </w:r>
      <w:r w:rsidR="006814A5" w:rsidRPr="00075FA9">
        <w:t xml:space="preserve"> </w:t>
      </w:r>
      <w:r w:rsidR="00673780" w:rsidRPr="00075FA9">
        <w:t>reactive workplace visits around Australia</w:t>
      </w:r>
    </w:p>
    <w:p w:rsidR="00673780" w:rsidRPr="00075FA9" w:rsidRDefault="00673780" w:rsidP="00EA4929">
      <w:pPr>
        <w:pStyle w:val="SWABullets"/>
      </w:pPr>
      <w:r w:rsidRPr="00075FA9">
        <w:t>1</w:t>
      </w:r>
      <w:r w:rsidR="00C53C01">
        <w:t>,</w:t>
      </w:r>
      <w:r w:rsidRPr="00075FA9">
        <w:t>11</w:t>
      </w:r>
      <w:r w:rsidR="006814A5">
        <w:t>1</w:t>
      </w:r>
      <w:r w:rsidRPr="00075FA9">
        <w:t xml:space="preserve"> field active inspectors employed around Australia</w:t>
      </w:r>
    </w:p>
    <w:p w:rsidR="00673780" w:rsidRDefault="00673780" w:rsidP="00EA4929">
      <w:pPr>
        <w:pStyle w:val="SWABullets"/>
      </w:pPr>
      <w:r w:rsidRPr="00075FA9">
        <w:t>4</w:t>
      </w:r>
      <w:r w:rsidR="00BD032A">
        <w:t>3</w:t>
      </w:r>
      <w:r w:rsidR="00C53C01">
        <w:t>,</w:t>
      </w:r>
      <w:r w:rsidR="00BD032A">
        <w:t>025</w:t>
      </w:r>
      <w:r w:rsidRPr="00075FA9">
        <w:t xml:space="preserve"> notices issued by Australian jurisdictions</w:t>
      </w:r>
    </w:p>
    <w:p w:rsidR="00673780" w:rsidRDefault="00BD032A" w:rsidP="00EA4929">
      <w:pPr>
        <w:pStyle w:val="SWABullets"/>
      </w:pPr>
      <w:r>
        <w:t>35</w:t>
      </w:r>
      <w:r w:rsidR="00673780">
        <w:t xml:space="preserve"> enforceable undertakings accepted by Australian jurisdictions</w:t>
      </w:r>
    </w:p>
    <w:p w:rsidR="00673780" w:rsidRDefault="008F53B0" w:rsidP="00EA4929">
      <w:pPr>
        <w:pStyle w:val="SWABullets"/>
      </w:pPr>
      <w:r>
        <w:t>275</w:t>
      </w:r>
      <w:r w:rsidR="00673780">
        <w:t xml:space="preserve"> legal proceedings against duty holders finalised</w:t>
      </w:r>
    </w:p>
    <w:p w:rsidR="00673780" w:rsidRDefault="00673780" w:rsidP="00EA4929">
      <w:pPr>
        <w:pStyle w:val="SWABullets"/>
      </w:pPr>
      <w:r>
        <w:t>2</w:t>
      </w:r>
      <w:r w:rsidR="00E76986">
        <w:t>32</w:t>
      </w:r>
      <w:r>
        <w:t xml:space="preserve"> legal proceedings resulting in a conviction, order or agreement, and</w:t>
      </w:r>
    </w:p>
    <w:p w:rsidR="00673780" w:rsidRDefault="00673780" w:rsidP="00EA4929">
      <w:pPr>
        <w:pStyle w:val="SWABullets"/>
      </w:pPr>
      <w:r>
        <w:t>$1</w:t>
      </w:r>
      <w:r w:rsidR="004E35E8">
        <w:t>2.2</w:t>
      </w:r>
      <w:r>
        <w:t xml:space="preserve"> million in fines issued by Australian courts.</w:t>
      </w:r>
    </w:p>
    <w:p w:rsidR="00673780" w:rsidRPr="00C957CA" w:rsidRDefault="00673780" w:rsidP="002266BC">
      <w:pPr>
        <w:pStyle w:val="SWASectionnum2"/>
      </w:pPr>
      <w:bookmarkStart w:id="5" w:name="_Toc476564177"/>
      <w:bookmarkStart w:id="6" w:name="_Toc495053389"/>
      <w:r w:rsidRPr="00C957CA">
        <w:t>Interventions</w:t>
      </w:r>
      <w:bookmarkEnd w:id="5"/>
      <w:bookmarkEnd w:id="6"/>
    </w:p>
    <w:p w:rsidR="002A7D5D" w:rsidRDefault="002A7D5D" w:rsidP="00532D63">
      <w:r>
        <w:t xml:space="preserve">In 2015–16, </w:t>
      </w:r>
      <w:r w:rsidR="00C51C7B">
        <w:t xml:space="preserve">overall jurisdictional work health and safety authorities undertook over 207,036 workplace interventions. Of these, there were 89,645 </w:t>
      </w:r>
      <w:r>
        <w:t xml:space="preserve">proactive </w:t>
      </w:r>
      <w:r w:rsidR="00C51C7B">
        <w:t xml:space="preserve">workplace visits, up by 6 per cent from the previous year, and </w:t>
      </w:r>
      <w:r>
        <w:t>61,6</w:t>
      </w:r>
      <w:r w:rsidR="00C51C7B">
        <w:t>42</w:t>
      </w:r>
      <w:r>
        <w:t xml:space="preserve"> reactive </w:t>
      </w:r>
      <w:r w:rsidR="00A1413B">
        <w:t xml:space="preserve">workplace </w:t>
      </w:r>
      <w:r>
        <w:t>visits</w:t>
      </w:r>
      <w:r w:rsidR="00C51C7B">
        <w:t>, an increase of 12 per cent from the previous year. In addition, there were 13,791 proactive workshops, presentations or seminars and 41,958 other reactive interventions.</w:t>
      </w:r>
    </w:p>
    <w:p w:rsidR="00673780" w:rsidRDefault="00673780" w:rsidP="00532D63">
      <w:r>
        <w:t xml:space="preserve">A high proportion of intervention activities in New South Wales </w:t>
      </w:r>
      <w:r w:rsidR="002A7D5D">
        <w:t>seek</w:t>
      </w:r>
      <w:r>
        <w:t xml:space="preserve"> to resolve issues through workplace visits, office-based follow up and stakeholder engagement. New South Wales integrates components of proactive prevention programs with reactive activities to ensure greater coverage. </w:t>
      </w:r>
      <w:r w:rsidR="00221199" w:rsidRPr="00E85736">
        <w:t>Indicator 12a shows that t</w:t>
      </w:r>
      <w:r w:rsidRPr="00E85736">
        <w:t>he</w:t>
      </w:r>
      <w:r>
        <w:t xml:space="preserve"> number of proactive workplace visits </w:t>
      </w:r>
      <w:r w:rsidR="00162B80">
        <w:t xml:space="preserve">decreased by 8 per cent </w:t>
      </w:r>
      <w:r>
        <w:t xml:space="preserve">and the number of proactive workshops, presentations and seminars showed a </w:t>
      </w:r>
      <w:r w:rsidR="00162B80">
        <w:t>substantial increase (up 27</w:t>
      </w:r>
      <w:r>
        <w:t> </w:t>
      </w:r>
      <w:r w:rsidRPr="004A7DED">
        <w:t>per</w:t>
      </w:r>
      <w:r>
        <w:t> </w:t>
      </w:r>
      <w:r w:rsidRPr="004A7DED">
        <w:t>cent</w:t>
      </w:r>
      <w:r>
        <w:t xml:space="preserve">) in </w:t>
      </w:r>
      <w:r w:rsidR="00162B80">
        <w:t>2015–16</w:t>
      </w:r>
      <w:r>
        <w:t xml:space="preserve"> compared to the previous year. The number of reactive workplace visits increased by </w:t>
      </w:r>
      <w:r w:rsidR="00162B80">
        <w:t>1 </w:t>
      </w:r>
      <w:r w:rsidR="00162B80" w:rsidRPr="00162B80">
        <w:t>per</w:t>
      </w:r>
      <w:r w:rsidR="00162B80">
        <w:t> cent</w:t>
      </w:r>
      <w:r>
        <w:t>, while the number of other reactive intervention activities recorded a substantial decrease (down</w:t>
      </w:r>
      <w:r w:rsidR="00162B80">
        <w:t> 45 per cent</w:t>
      </w:r>
      <w:r>
        <w:t xml:space="preserve">) in </w:t>
      </w:r>
      <w:r w:rsidR="00162B80">
        <w:t>2015–16</w:t>
      </w:r>
      <w:r>
        <w:t xml:space="preserve"> compared to the previous year. </w:t>
      </w:r>
    </w:p>
    <w:p w:rsidR="00673780" w:rsidRDefault="00673780" w:rsidP="00532D63">
      <w:r>
        <w:t xml:space="preserve">In Victoria the number of proactive and reactive workplace visits </w:t>
      </w:r>
      <w:r w:rsidR="007F2D28">
        <w:t xml:space="preserve">increased </w:t>
      </w:r>
      <w:r>
        <w:t xml:space="preserve">in </w:t>
      </w:r>
      <w:r w:rsidR="007F2D28">
        <w:t>2015–16</w:t>
      </w:r>
      <w:r>
        <w:t xml:space="preserve"> by </w:t>
      </w:r>
      <w:r w:rsidR="007F2D28">
        <w:t>9</w:t>
      </w:r>
      <w:r>
        <w:t xml:space="preserve"> per cent and </w:t>
      </w:r>
      <w:r w:rsidR="007F2D28">
        <w:t>20</w:t>
      </w:r>
      <w:r>
        <w:t xml:space="preserve"> per cent, respectively, compared to the previous year. </w:t>
      </w:r>
    </w:p>
    <w:p w:rsidR="00673780" w:rsidRDefault="00673780" w:rsidP="00532D63">
      <w:r>
        <w:t xml:space="preserve">South Australia recorded </w:t>
      </w:r>
      <w:r w:rsidR="002D3B66">
        <w:t xml:space="preserve">an increase </w:t>
      </w:r>
      <w:r>
        <w:t xml:space="preserve">in </w:t>
      </w:r>
      <w:r w:rsidR="000E441E">
        <w:t>both reactive visits (up 3</w:t>
      </w:r>
      <w:r w:rsidR="001B6CF2">
        <w:t>0</w:t>
      </w:r>
      <w:r w:rsidR="000E441E">
        <w:t> per cent) and other reactive interventions</w:t>
      </w:r>
      <w:r>
        <w:t xml:space="preserve"> (</w:t>
      </w:r>
      <w:r w:rsidR="002D3B66">
        <w:t>up 17 per cent</w:t>
      </w:r>
      <w:r>
        <w:t>)</w:t>
      </w:r>
      <w:r w:rsidR="002D3B66">
        <w:t xml:space="preserve"> </w:t>
      </w:r>
      <w:r>
        <w:t xml:space="preserve">in </w:t>
      </w:r>
      <w:r w:rsidR="002D3B66">
        <w:t>2015–16</w:t>
      </w:r>
      <w:r>
        <w:t xml:space="preserve"> compared to the previous year. </w:t>
      </w:r>
      <w:r w:rsidR="002D3B66">
        <w:t xml:space="preserve">The </w:t>
      </w:r>
      <w:r w:rsidR="000E441E">
        <w:t xml:space="preserve">number of </w:t>
      </w:r>
      <w:r w:rsidR="002D3B66">
        <w:t xml:space="preserve">proactive </w:t>
      </w:r>
      <w:r w:rsidR="000E441E">
        <w:t>workplace</w:t>
      </w:r>
      <w:r w:rsidR="002D3B66">
        <w:t xml:space="preserve"> visits decreased by 16 per cent during the same period.</w:t>
      </w:r>
      <w:r w:rsidR="004B02D0">
        <w:t xml:space="preserve"> </w:t>
      </w:r>
      <w:r>
        <w:t xml:space="preserve">This was due to an increased </w:t>
      </w:r>
      <w:r>
        <w:lastRenderedPageBreak/>
        <w:t>focus on education and prevention activities</w:t>
      </w:r>
      <w:r w:rsidR="004B02D0">
        <w:t xml:space="preserve"> </w:t>
      </w:r>
      <w:r w:rsidR="002D3B66">
        <w:t>in 2015–16</w:t>
      </w:r>
      <w:r w:rsidR="000E441E">
        <w:t xml:space="preserve">. This focus resulted in substantial increase in the </w:t>
      </w:r>
      <w:r w:rsidR="002D3B66">
        <w:t xml:space="preserve">number of proactive workshops, presentations and seminars </w:t>
      </w:r>
      <w:r w:rsidR="000E441E">
        <w:t>(</w:t>
      </w:r>
      <w:r w:rsidR="002D3B66">
        <w:t>up by 126 per cent) compared to the previous year</w:t>
      </w:r>
      <w:r>
        <w:t>. In addition, in 2014–15, SafeWork SA reassessed what it co</w:t>
      </w:r>
      <w:r w:rsidR="0099231B">
        <w:t>unts as a reactive intervention to better ensure it aligns with the nationally agreed definitions.</w:t>
      </w:r>
    </w:p>
    <w:p w:rsidR="00673780" w:rsidRPr="00075FA9" w:rsidRDefault="00673780" w:rsidP="002D3B66">
      <w:r w:rsidRPr="00075FA9">
        <w:t xml:space="preserve">Since the model laws came into effect Queensland started to apply a triaging framework ‘WHSQ Response Activity Process (WRAP)’ to all incident notifications, complaints and statutory requests resulting in a better reporting system for categorising matters between reactive and proactive interventions. </w:t>
      </w:r>
    </w:p>
    <w:p w:rsidR="00673780" w:rsidRPr="00075FA9" w:rsidRDefault="00673780" w:rsidP="00532D63">
      <w:pPr>
        <w:rPr>
          <w:i/>
          <w:iCs/>
        </w:rPr>
      </w:pPr>
      <w:r w:rsidRPr="00075FA9">
        <w:t>Before the introduction of WRAP a proportion of reactive work (namely response assessments) was obscured in proactive work within the Queensland inspectorate activity database due to limitations of the system at the time. This resulted in considerably lower reporting of reactive workplace visits prior to 2013–14. Queensland has developed a new, more contemporary methodology and has provided Safe Work Australia with updated inspectorate data based on this new methodology. This not only includes site visits and site monitoring activities related to events and investigations, but also those related to response assessments and a newly introduced collection code that did not exist prior to WRAP.</w:t>
      </w:r>
    </w:p>
    <w:p w:rsidR="00673780" w:rsidRDefault="00673780" w:rsidP="00532D63">
      <w:r>
        <w:t xml:space="preserve">The Australian Capital Territory recorded a </w:t>
      </w:r>
      <w:r w:rsidR="00696064">
        <w:t xml:space="preserve">substantial increase </w:t>
      </w:r>
      <w:r>
        <w:t xml:space="preserve">in the number of proactive </w:t>
      </w:r>
      <w:r w:rsidR="00DD69E8">
        <w:t xml:space="preserve">workplace visits </w:t>
      </w:r>
      <w:r>
        <w:t>(</w:t>
      </w:r>
      <w:r w:rsidR="00696064">
        <w:t>up 224 per cent</w:t>
      </w:r>
      <w:r>
        <w:t>)</w:t>
      </w:r>
      <w:r w:rsidR="00EB6B3A">
        <w:t xml:space="preserve"> compared to the previous year. </w:t>
      </w:r>
      <w:r w:rsidR="00EB6B3A" w:rsidRPr="00E85736">
        <w:t>This was due to increased levels of engagement and education activities combined with inspection of retail spaces and visits to events.</w:t>
      </w:r>
      <w:r w:rsidRPr="00E85736">
        <w:t xml:space="preserve"> </w:t>
      </w:r>
      <w:r w:rsidR="00EB6B3A" w:rsidRPr="00E85736">
        <w:t>The number of</w:t>
      </w:r>
      <w:r w:rsidRPr="00E85736">
        <w:t xml:space="preserve"> reactive workplace visits</w:t>
      </w:r>
      <w:r w:rsidR="00EB6B3A" w:rsidRPr="00E85736">
        <w:t xml:space="preserve"> increased by 27 per cent during the same period.</w:t>
      </w:r>
    </w:p>
    <w:p w:rsidR="00673780" w:rsidRDefault="00673780" w:rsidP="00532D63">
      <w:r>
        <w:t>The Northern Territory recorded an increase in the number of p</w:t>
      </w:r>
      <w:r w:rsidR="0033677C">
        <w:t>roactive workplace visits (up 21</w:t>
      </w:r>
      <w:r>
        <w:t> per cent). The introduction of harmonised laws has resulted in increased focus on education and advice activities, which has been reflected in the increase in proactive visits. The number of reactive workplace visits did not show any change compared to the previous year.</w:t>
      </w:r>
    </w:p>
    <w:p w:rsidR="00206376" w:rsidRDefault="00206376" w:rsidP="00532D63">
      <w:pPr>
        <w:sectPr w:rsidR="00206376" w:rsidSect="00C50144">
          <w:pgSz w:w="11906" w:h="16838"/>
          <w:pgMar w:top="993" w:right="1800" w:bottom="1440" w:left="1276" w:header="708" w:footer="708" w:gutter="0"/>
          <w:cols w:space="242"/>
          <w:titlePg/>
          <w:docGrid w:linePitch="360"/>
        </w:sectPr>
      </w:pPr>
    </w:p>
    <w:p w:rsidR="00206376" w:rsidRDefault="00206376" w:rsidP="00206376">
      <w:pPr>
        <w:pStyle w:val="Figureheading"/>
      </w:pPr>
      <w:r>
        <w:lastRenderedPageBreak/>
        <w:t xml:space="preserve">Indicator </w:t>
      </w:r>
      <w:r>
        <w:rPr>
          <w:noProof/>
        </w:rPr>
        <w:t>12a</w:t>
      </w:r>
      <w:r>
        <w:t xml:space="preserve"> – Work health and safety intervention activity by jurisdiction</w:t>
      </w:r>
    </w:p>
    <w:tbl>
      <w:tblPr>
        <w:tblStyle w:val="LightShading-Accent2"/>
        <w:tblW w:w="5071" w:type="pct"/>
        <w:tblLayout w:type="fixed"/>
        <w:tblLook w:val="04A0" w:firstRow="1" w:lastRow="0" w:firstColumn="1" w:lastColumn="0" w:noHBand="0" w:noVBand="1"/>
        <w:tblCaption w:val="Indicator 12a. Work health and safety compliance and enforcement activity by jurisdiction"/>
        <w:tblDescription w:val="This table contains work health and safety compliance and enforcement activities around Australian jurisdictions and New Zealand."/>
      </w:tblPr>
      <w:tblGrid>
        <w:gridCol w:w="2597"/>
        <w:gridCol w:w="1230"/>
        <w:gridCol w:w="901"/>
        <w:gridCol w:w="901"/>
        <w:gridCol w:w="902"/>
        <w:gridCol w:w="902"/>
        <w:gridCol w:w="902"/>
        <w:gridCol w:w="902"/>
        <w:gridCol w:w="902"/>
        <w:gridCol w:w="902"/>
        <w:gridCol w:w="902"/>
        <w:gridCol w:w="1041"/>
        <w:gridCol w:w="857"/>
        <w:gridCol w:w="988"/>
      </w:tblGrid>
      <w:tr w:rsidR="00206376" w:rsidRPr="007A1000" w:rsidTr="009923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rsidR="00206376" w:rsidRPr="007A1000" w:rsidRDefault="00206376" w:rsidP="00206376">
            <w:pPr>
              <w:pStyle w:val="TableheaderNEW"/>
            </w:pPr>
            <w:r w:rsidRPr="007A1000">
              <w:t>Activity</w:t>
            </w:r>
          </w:p>
        </w:tc>
        <w:tc>
          <w:tcPr>
            <w:tcW w:w="415"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NSW</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Vic</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Qld</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WA</w:t>
            </w:r>
          </w:p>
        </w:tc>
        <w:tc>
          <w:tcPr>
            <w:tcW w:w="304" w:type="pct"/>
            <w:tcBorders>
              <w:bottom w:val="nil"/>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0A288D">
              <w:rPr>
                <w:vertAlign w:val="superscript"/>
              </w:rPr>
              <w:t>#</w:t>
            </w:r>
            <w:r w:rsidRPr="007A1000">
              <w:t>SA</w:t>
            </w:r>
          </w:p>
        </w:tc>
        <w:tc>
          <w:tcPr>
            <w:tcW w:w="304" w:type="pct"/>
            <w:tcBorders>
              <w:bottom w:val="nil"/>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0A288D">
              <w:rPr>
                <w:vertAlign w:val="superscript"/>
              </w:rPr>
              <w:t>#</w:t>
            </w:r>
            <w:r w:rsidRPr="007A1000">
              <w:t>Tas</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NT</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ACT</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Aus Gov</w:t>
            </w:r>
          </w:p>
        </w:tc>
        <w:tc>
          <w:tcPr>
            <w:tcW w:w="351"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Seacare</w:t>
            </w:r>
          </w:p>
        </w:tc>
        <w:tc>
          <w:tcPr>
            <w:tcW w:w="289"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B606A0">
              <w:rPr>
                <w:vertAlign w:val="superscript"/>
              </w:rPr>
              <w:t>a</w:t>
            </w:r>
            <w:r w:rsidRPr="007A1000">
              <w:t>Total Aus</w:t>
            </w:r>
          </w:p>
        </w:tc>
        <w:tc>
          <w:tcPr>
            <w:tcW w:w="333"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NZ</w:t>
            </w:r>
          </w:p>
        </w:tc>
      </w:tr>
      <w:tr w:rsidR="00206376" w:rsidRPr="007A1000" w:rsidTr="0099231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4460D3" w:rsidRDefault="00206376" w:rsidP="00206376">
            <w:pPr>
              <w:pStyle w:val="Tablecolumnnew"/>
            </w:pPr>
            <w:r w:rsidRPr="004460D3">
              <w:t>Number of workplace visits: Proactive</w:t>
            </w: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2011-12</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206376" w:rsidRPr="007A1000">
              <w:rPr>
                <w:sz w:val="18"/>
                <w:szCs w:val="18"/>
              </w:rPr>
              <w:t>577</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606A0">
              <w:rPr>
                <w:sz w:val="18"/>
                <w:szCs w:val="18"/>
                <w:vertAlign w:val="superscript"/>
              </w:rPr>
              <w:t>b</w:t>
            </w:r>
            <w:r>
              <w:rPr>
                <w:sz w:val="18"/>
                <w:szCs w:val="18"/>
                <w:vertAlign w:val="superscript"/>
              </w:rPr>
              <w:t xml:space="preserve"> </w:t>
            </w:r>
            <w:r w:rsidR="00112123">
              <w:rPr>
                <w:sz w:val="18"/>
                <w:szCs w:val="18"/>
              </w:rPr>
              <w:t>21,</w:t>
            </w:r>
            <w:r w:rsidRPr="007A1000">
              <w:rPr>
                <w:sz w:val="18"/>
                <w:szCs w:val="18"/>
              </w:rPr>
              <w:t>945</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15C4B">
              <w:rPr>
                <w:sz w:val="18"/>
                <w:szCs w:val="18"/>
                <w:vertAlign w:val="superscript"/>
              </w:rPr>
              <w:t xml:space="preserve">c </w:t>
            </w:r>
            <w:r w:rsidR="00112123">
              <w:rPr>
                <w:sz w:val="18"/>
                <w:szCs w:val="18"/>
              </w:rPr>
              <w:t>26,</w:t>
            </w:r>
            <w:r w:rsidRPr="007A1000">
              <w:rPr>
                <w:sz w:val="18"/>
                <w:szCs w:val="18"/>
              </w:rPr>
              <w:t>343</w:t>
            </w:r>
          </w:p>
        </w:tc>
        <w:tc>
          <w:tcPr>
            <w:tcW w:w="304" w:type="pct"/>
            <w:tcBorders>
              <w:right w:val="nil"/>
            </w:tcBorders>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15C4B">
              <w:rPr>
                <w:sz w:val="18"/>
                <w:szCs w:val="18"/>
                <w:vertAlign w:val="superscript"/>
              </w:rPr>
              <w:t xml:space="preserve">d </w:t>
            </w:r>
            <w:r w:rsidR="00112123">
              <w:rPr>
                <w:sz w:val="18"/>
                <w:szCs w:val="18"/>
              </w:rPr>
              <w:t>5,</w:t>
            </w:r>
            <w:r w:rsidRPr="007A1000">
              <w:rPr>
                <w:sz w:val="18"/>
                <w:szCs w:val="18"/>
              </w:rPr>
              <w:t>226</w:t>
            </w:r>
          </w:p>
        </w:tc>
        <w:tc>
          <w:tcPr>
            <w:tcW w:w="304" w:type="pct"/>
            <w:tcBorders>
              <w:top w:val="nil"/>
              <w:left w:val="nil"/>
              <w:bottom w:val="nil"/>
              <w:right w:val="nil"/>
            </w:tcBorders>
            <w:shd w:val="clear" w:color="auto" w:fill="auto"/>
          </w:tcPr>
          <w:p w:rsidR="00206376" w:rsidRPr="0099231B"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99231B">
              <w:rPr>
                <w:sz w:val="18"/>
                <w:szCs w:val="18"/>
              </w:rPr>
              <w:t>9,</w:t>
            </w:r>
            <w:r w:rsidR="00206376" w:rsidRPr="0099231B">
              <w:rPr>
                <w:sz w:val="18"/>
                <w:szCs w:val="18"/>
              </w:rPr>
              <w:t>201</w:t>
            </w:r>
          </w:p>
        </w:tc>
        <w:tc>
          <w:tcPr>
            <w:tcW w:w="304" w:type="pct"/>
            <w:tcBorders>
              <w:top w:val="nil"/>
              <w:left w:val="nil"/>
              <w:bottom w:val="nil"/>
              <w:right w:val="nil"/>
            </w:tcBorders>
            <w:shd w:val="clear" w:color="auto" w:fill="auto"/>
          </w:tcPr>
          <w:p w:rsidR="00206376" w:rsidRPr="0099231B"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99231B">
              <w:rPr>
                <w:sz w:val="18"/>
                <w:szCs w:val="18"/>
              </w:rPr>
              <w:t>4,</w:t>
            </w:r>
            <w:r w:rsidR="00206376" w:rsidRPr="0099231B">
              <w:rPr>
                <w:sz w:val="18"/>
                <w:szCs w:val="18"/>
              </w:rPr>
              <w:t>442</w:t>
            </w:r>
          </w:p>
        </w:tc>
        <w:tc>
          <w:tcPr>
            <w:tcW w:w="304" w:type="pct"/>
            <w:tcBorders>
              <w:left w:val="nil"/>
            </w:tcBorders>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946</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433</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324</w:t>
            </w:r>
          </w:p>
        </w:tc>
        <w:tc>
          <w:tcPr>
            <w:tcW w:w="351"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49</w:t>
            </w:r>
          </w:p>
        </w:tc>
        <w:tc>
          <w:tcPr>
            <w:tcW w:w="289"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78,</w:t>
            </w:r>
            <w:r w:rsidR="00206376" w:rsidRPr="007A1000">
              <w:rPr>
                <w:sz w:val="18"/>
                <w:szCs w:val="18"/>
              </w:rPr>
              <w:t>486</w:t>
            </w:r>
          </w:p>
        </w:tc>
        <w:tc>
          <w:tcPr>
            <w:tcW w:w="333"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f</w:t>
            </w:r>
            <w:r w:rsidRPr="00E73B41">
              <w:rPr>
                <w:sz w:val="18"/>
                <w:szCs w:val="18"/>
                <w:vertAlign w:val="superscript"/>
              </w:rPr>
              <w:t xml:space="preserve"> </w:t>
            </w:r>
            <w:r w:rsidR="00112123">
              <w:rPr>
                <w:sz w:val="18"/>
                <w:szCs w:val="18"/>
              </w:rPr>
              <w:t>7,</w:t>
            </w:r>
            <w:r w:rsidRPr="007A1000">
              <w:rPr>
                <w:sz w:val="18"/>
                <w:szCs w:val="18"/>
              </w:rPr>
              <w:t>790</w:t>
            </w:r>
          </w:p>
        </w:tc>
      </w:tr>
      <w:tr w:rsidR="00206376" w:rsidRPr="007A1000" w:rsidTr="0099231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2012-13</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w:t>
            </w:r>
            <w:r w:rsidR="00206376" w:rsidRPr="007A1000">
              <w:rPr>
                <w:sz w:val="18"/>
                <w:szCs w:val="18"/>
              </w:rPr>
              <w:t>162</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B606A0">
              <w:rPr>
                <w:sz w:val="18"/>
                <w:szCs w:val="18"/>
                <w:vertAlign w:val="superscript"/>
              </w:rPr>
              <w:t>b</w:t>
            </w:r>
            <w:r>
              <w:rPr>
                <w:sz w:val="18"/>
                <w:szCs w:val="18"/>
                <w:vertAlign w:val="superscript"/>
              </w:rPr>
              <w:t xml:space="preserve"> </w:t>
            </w:r>
            <w:r w:rsidR="00112123">
              <w:rPr>
                <w:sz w:val="18"/>
                <w:szCs w:val="18"/>
              </w:rPr>
              <w:t>21,</w:t>
            </w:r>
            <w:r w:rsidRPr="007A1000">
              <w:rPr>
                <w:sz w:val="18"/>
                <w:szCs w:val="18"/>
              </w:rPr>
              <w:t>040</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B15C4B">
              <w:rPr>
                <w:sz w:val="18"/>
                <w:szCs w:val="18"/>
                <w:vertAlign w:val="superscript"/>
              </w:rPr>
              <w:t xml:space="preserve">c </w:t>
            </w:r>
            <w:r w:rsidR="00112123">
              <w:rPr>
                <w:sz w:val="18"/>
                <w:szCs w:val="18"/>
              </w:rPr>
              <w:t>27,</w:t>
            </w:r>
            <w:r w:rsidRPr="007A1000">
              <w:rPr>
                <w:sz w:val="18"/>
                <w:szCs w:val="18"/>
              </w:rPr>
              <w:t>844</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B15C4B">
              <w:rPr>
                <w:sz w:val="18"/>
                <w:szCs w:val="18"/>
                <w:vertAlign w:val="superscript"/>
              </w:rPr>
              <w:t xml:space="preserve">d </w:t>
            </w:r>
            <w:r w:rsidR="00112123">
              <w:rPr>
                <w:sz w:val="18"/>
                <w:szCs w:val="18"/>
              </w:rPr>
              <w:t>5,</w:t>
            </w:r>
            <w:r w:rsidRPr="007A1000">
              <w:rPr>
                <w:sz w:val="18"/>
                <w:szCs w:val="18"/>
              </w:rPr>
              <w:t>245</w:t>
            </w:r>
          </w:p>
        </w:tc>
        <w:tc>
          <w:tcPr>
            <w:tcW w:w="304" w:type="pct"/>
            <w:tcBorders>
              <w:top w:val="nil"/>
            </w:tcBorders>
            <w:shd w:val="clear" w:color="auto" w:fill="auto"/>
          </w:tcPr>
          <w:p w:rsidR="00206376" w:rsidRPr="0099231B"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99231B">
              <w:rPr>
                <w:sz w:val="18"/>
                <w:szCs w:val="18"/>
              </w:rPr>
              <w:t>8,</w:t>
            </w:r>
            <w:r w:rsidR="00206376" w:rsidRPr="0099231B">
              <w:rPr>
                <w:sz w:val="18"/>
                <w:szCs w:val="18"/>
              </w:rPr>
              <w:t>409</w:t>
            </w:r>
          </w:p>
        </w:tc>
        <w:tc>
          <w:tcPr>
            <w:tcW w:w="304" w:type="pct"/>
            <w:tcBorders>
              <w:top w:val="nil"/>
            </w:tcBorders>
            <w:shd w:val="clear" w:color="auto" w:fill="auto"/>
          </w:tcPr>
          <w:p w:rsidR="00206376" w:rsidRPr="0099231B"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99231B">
              <w:rPr>
                <w:sz w:val="18"/>
                <w:szCs w:val="18"/>
              </w:rPr>
              <w:t>3,</w:t>
            </w:r>
            <w:r w:rsidR="00206376" w:rsidRPr="0099231B">
              <w:rPr>
                <w:sz w:val="18"/>
                <w:szCs w:val="18"/>
              </w:rPr>
              <w:t>224</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935</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195</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r w:rsidR="00206376" w:rsidRPr="007A1000">
              <w:rPr>
                <w:sz w:val="18"/>
                <w:szCs w:val="18"/>
              </w:rPr>
              <w:t>091</w:t>
            </w:r>
          </w:p>
        </w:tc>
        <w:tc>
          <w:tcPr>
            <w:tcW w:w="351"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43</w:t>
            </w:r>
          </w:p>
        </w:tc>
        <w:tc>
          <w:tcPr>
            <w:tcW w:w="289"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80,</w:t>
            </w:r>
            <w:r w:rsidR="00206376" w:rsidRPr="007A1000">
              <w:rPr>
                <w:sz w:val="18"/>
                <w:szCs w:val="18"/>
              </w:rPr>
              <w:t>188</w:t>
            </w:r>
          </w:p>
        </w:tc>
        <w:tc>
          <w:tcPr>
            <w:tcW w:w="333"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f</w:t>
            </w:r>
            <w:r w:rsidRPr="00E73B41">
              <w:rPr>
                <w:sz w:val="18"/>
                <w:szCs w:val="18"/>
                <w:vertAlign w:val="superscript"/>
              </w:rPr>
              <w:t xml:space="preserve"> </w:t>
            </w:r>
            <w:r w:rsidR="00112123">
              <w:rPr>
                <w:sz w:val="18"/>
                <w:szCs w:val="18"/>
              </w:rPr>
              <w:t>8,</w:t>
            </w:r>
            <w:r w:rsidRPr="007A1000">
              <w:rPr>
                <w:sz w:val="18"/>
                <w:szCs w:val="18"/>
              </w:rPr>
              <w:t>436</w:t>
            </w:r>
          </w:p>
        </w:tc>
      </w:tr>
      <w:tr w:rsidR="00206376"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jc w:val="left"/>
              <w:rPr>
                <w:sz w:val="18"/>
                <w:szCs w:val="18"/>
              </w:rPr>
            </w:pP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2013-14</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r w:rsidR="00206376" w:rsidRPr="007A1000">
              <w:rPr>
                <w:sz w:val="18"/>
                <w:szCs w:val="18"/>
              </w:rPr>
              <w:t>505</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606A0">
              <w:rPr>
                <w:sz w:val="18"/>
                <w:szCs w:val="18"/>
                <w:vertAlign w:val="superscript"/>
              </w:rPr>
              <w:t>b</w:t>
            </w:r>
            <w:r>
              <w:rPr>
                <w:sz w:val="18"/>
                <w:szCs w:val="18"/>
                <w:vertAlign w:val="superscript"/>
              </w:rPr>
              <w:t xml:space="preserve"> </w:t>
            </w:r>
            <w:r w:rsidR="00112123">
              <w:rPr>
                <w:sz w:val="18"/>
                <w:szCs w:val="18"/>
              </w:rPr>
              <w:t>22,</w:t>
            </w:r>
            <w:r w:rsidRPr="007A1000">
              <w:rPr>
                <w:sz w:val="18"/>
                <w:szCs w:val="18"/>
              </w:rPr>
              <w:t>721</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15C4B">
              <w:rPr>
                <w:sz w:val="18"/>
                <w:szCs w:val="18"/>
                <w:vertAlign w:val="superscript"/>
              </w:rPr>
              <w:t xml:space="preserve">c </w:t>
            </w:r>
            <w:r w:rsidR="00112123">
              <w:rPr>
                <w:sz w:val="18"/>
                <w:szCs w:val="18"/>
              </w:rPr>
              <w:t>18,</w:t>
            </w:r>
            <w:r w:rsidRPr="007A1000">
              <w:rPr>
                <w:sz w:val="18"/>
                <w:szCs w:val="18"/>
              </w:rPr>
              <w:t>818</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15C4B">
              <w:rPr>
                <w:sz w:val="18"/>
                <w:szCs w:val="18"/>
                <w:vertAlign w:val="superscript"/>
              </w:rPr>
              <w:t xml:space="preserve">d </w:t>
            </w:r>
            <w:r w:rsidR="00112123">
              <w:rPr>
                <w:sz w:val="18"/>
                <w:szCs w:val="18"/>
              </w:rPr>
              <w:t>5,</w:t>
            </w:r>
            <w:r w:rsidRPr="007A1000">
              <w:rPr>
                <w:sz w:val="18"/>
                <w:szCs w:val="18"/>
              </w:rPr>
              <w:t>663</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00206376" w:rsidRPr="007A1000">
              <w:rPr>
                <w:sz w:val="18"/>
                <w:szCs w:val="18"/>
              </w:rPr>
              <w:t>915</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439</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206376" w:rsidRPr="007A1000">
              <w:rPr>
                <w:sz w:val="18"/>
                <w:szCs w:val="18"/>
              </w:rPr>
              <w:t>514</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490</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856</w:t>
            </w:r>
          </w:p>
        </w:tc>
        <w:tc>
          <w:tcPr>
            <w:tcW w:w="351"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57</w:t>
            </w:r>
          </w:p>
        </w:tc>
        <w:tc>
          <w:tcPr>
            <w:tcW w:w="289"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83,</w:t>
            </w:r>
            <w:r w:rsidR="00206376" w:rsidRPr="007A1000">
              <w:rPr>
                <w:sz w:val="18"/>
                <w:szCs w:val="18"/>
              </w:rPr>
              <w:t>978</w:t>
            </w:r>
          </w:p>
        </w:tc>
        <w:tc>
          <w:tcPr>
            <w:tcW w:w="333"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f</w:t>
            </w:r>
            <w:r w:rsidRPr="00E73B41">
              <w:rPr>
                <w:sz w:val="18"/>
                <w:szCs w:val="18"/>
                <w:vertAlign w:val="superscript"/>
              </w:rPr>
              <w:t xml:space="preserve"> </w:t>
            </w:r>
            <w:r w:rsidR="00112123">
              <w:rPr>
                <w:sz w:val="18"/>
                <w:szCs w:val="18"/>
              </w:rPr>
              <w:t>13,</w:t>
            </w:r>
            <w:r w:rsidRPr="007A1000">
              <w:rPr>
                <w:sz w:val="18"/>
                <w:szCs w:val="18"/>
              </w:rPr>
              <w:t>029</w:t>
            </w:r>
          </w:p>
        </w:tc>
      </w:tr>
      <w:tr w:rsidR="00206376"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jc w:val="left"/>
              <w:rPr>
                <w:sz w:val="18"/>
                <w:szCs w:val="18"/>
              </w:rPr>
            </w:pPr>
          </w:p>
        </w:tc>
        <w:tc>
          <w:tcPr>
            <w:tcW w:w="415"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2014-15</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25,</w:t>
            </w:r>
            <w:r w:rsidR="00206376" w:rsidRPr="007A1000">
              <w:rPr>
                <w:sz w:val="18"/>
                <w:szCs w:val="18"/>
              </w:rPr>
              <w:t>164</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B606A0">
              <w:rPr>
                <w:sz w:val="18"/>
                <w:szCs w:val="18"/>
                <w:vertAlign w:val="superscript"/>
              </w:rPr>
              <w:t>b</w:t>
            </w:r>
            <w:r>
              <w:rPr>
                <w:sz w:val="18"/>
                <w:szCs w:val="18"/>
                <w:vertAlign w:val="superscript"/>
              </w:rPr>
              <w:t xml:space="preserve"> </w:t>
            </w:r>
            <w:r w:rsidR="00112123">
              <w:rPr>
                <w:sz w:val="18"/>
                <w:szCs w:val="18"/>
              </w:rPr>
              <w:t>22,</w:t>
            </w:r>
            <w:r w:rsidRPr="007A1000">
              <w:rPr>
                <w:sz w:val="18"/>
                <w:szCs w:val="18"/>
              </w:rPr>
              <w:t>403</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B15C4B">
              <w:rPr>
                <w:sz w:val="18"/>
                <w:szCs w:val="18"/>
                <w:vertAlign w:val="superscript"/>
              </w:rPr>
              <w:t xml:space="preserve">c </w:t>
            </w:r>
            <w:r w:rsidR="00112123">
              <w:rPr>
                <w:sz w:val="18"/>
                <w:szCs w:val="18"/>
              </w:rPr>
              <w:t>17,</w:t>
            </w:r>
            <w:r w:rsidRPr="007A1000">
              <w:rPr>
                <w:sz w:val="18"/>
                <w:szCs w:val="18"/>
              </w:rPr>
              <w:t>775</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B15C4B">
              <w:rPr>
                <w:sz w:val="18"/>
                <w:szCs w:val="18"/>
                <w:vertAlign w:val="superscript"/>
              </w:rPr>
              <w:t xml:space="preserve">d </w:t>
            </w:r>
            <w:r w:rsidR="00112123">
              <w:rPr>
                <w:sz w:val="18"/>
                <w:szCs w:val="18"/>
              </w:rPr>
              <w:t>5,</w:t>
            </w:r>
            <w:r w:rsidRPr="007A1000">
              <w:rPr>
                <w:sz w:val="18"/>
                <w:szCs w:val="18"/>
              </w:rPr>
              <w:t>11</w:t>
            </w:r>
            <w:r>
              <w:rPr>
                <w:sz w:val="18"/>
                <w:szCs w:val="18"/>
              </w:rPr>
              <w:t>3</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w:t>
            </w:r>
            <w:r w:rsidR="00206376" w:rsidRPr="007A1000">
              <w:rPr>
                <w:sz w:val="18"/>
                <w:szCs w:val="18"/>
              </w:rPr>
              <w:t>157</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823</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w:t>
            </w:r>
            <w:r w:rsidR="00206376" w:rsidRPr="007A1000">
              <w:rPr>
                <w:sz w:val="18"/>
                <w:szCs w:val="18"/>
              </w:rPr>
              <w:t>793</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442</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953</w:t>
            </w:r>
          </w:p>
        </w:tc>
        <w:tc>
          <w:tcPr>
            <w:tcW w:w="351"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97</w:t>
            </w:r>
          </w:p>
        </w:tc>
        <w:tc>
          <w:tcPr>
            <w:tcW w:w="289"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84,</w:t>
            </w:r>
            <w:r w:rsidR="00206376" w:rsidRPr="007A1000">
              <w:rPr>
                <w:sz w:val="18"/>
                <w:szCs w:val="18"/>
              </w:rPr>
              <w:t>720</w:t>
            </w:r>
          </w:p>
        </w:tc>
        <w:tc>
          <w:tcPr>
            <w:tcW w:w="333"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f</w:t>
            </w:r>
            <w:r w:rsidRPr="00E73B41">
              <w:rPr>
                <w:sz w:val="18"/>
                <w:szCs w:val="18"/>
                <w:vertAlign w:val="superscript"/>
              </w:rPr>
              <w:t xml:space="preserve"> </w:t>
            </w:r>
            <w:r w:rsidR="00112123">
              <w:rPr>
                <w:sz w:val="18"/>
                <w:szCs w:val="18"/>
              </w:rPr>
              <w:t>17,</w:t>
            </w:r>
            <w:r w:rsidRPr="007A1000">
              <w:rPr>
                <w:sz w:val="18"/>
                <w:szCs w:val="18"/>
              </w:rPr>
              <w:t>313</w:t>
            </w:r>
          </w:p>
        </w:tc>
      </w:tr>
      <w:tr w:rsidR="00206376" w:rsidRPr="007A1000" w:rsidTr="0099231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jc w:val="left"/>
              <w:rPr>
                <w:sz w:val="18"/>
                <w:szCs w:val="18"/>
              </w:rPr>
            </w:pP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2015-16</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r w:rsidR="00206376" w:rsidRPr="007A1000">
              <w:rPr>
                <w:sz w:val="18"/>
                <w:szCs w:val="18"/>
              </w:rPr>
              <w:t>089</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606A0">
              <w:rPr>
                <w:sz w:val="18"/>
                <w:szCs w:val="18"/>
                <w:vertAlign w:val="superscript"/>
              </w:rPr>
              <w:t>b</w:t>
            </w:r>
            <w:r>
              <w:rPr>
                <w:sz w:val="18"/>
                <w:szCs w:val="18"/>
                <w:vertAlign w:val="superscript"/>
              </w:rPr>
              <w:t xml:space="preserve"> </w:t>
            </w:r>
            <w:r w:rsidR="00112123">
              <w:rPr>
                <w:sz w:val="18"/>
                <w:szCs w:val="18"/>
              </w:rPr>
              <w:t>24,</w:t>
            </w:r>
            <w:r w:rsidRPr="007A1000">
              <w:rPr>
                <w:sz w:val="18"/>
                <w:szCs w:val="18"/>
              </w:rPr>
              <w:t>369</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15C4B">
              <w:rPr>
                <w:sz w:val="18"/>
                <w:szCs w:val="18"/>
                <w:vertAlign w:val="superscript"/>
              </w:rPr>
              <w:t xml:space="preserve">c </w:t>
            </w:r>
            <w:r w:rsidR="00112123">
              <w:rPr>
                <w:sz w:val="18"/>
                <w:szCs w:val="18"/>
              </w:rPr>
              <w:t>22,</w:t>
            </w:r>
            <w:r w:rsidRPr="007A1000">
              <w:rPr>
                <w:sz w:val="18"/>
                <w:szCs w:val="18"/>
              </w:rPr>
              <w:t>467</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B15C4B">
              <w:rPr>
                <w:sz w:val="18"/>
                <w:szCs w:val="18"/>
                <w:vertAlign w:val="superscript"/>
              </w:rPr>
              <w:t xml:space="preserve">d </w:t>
            </w:r>
            <w:r w:rsidR="00112123">
              <w:rPr>
                <w:sz w:val="18"/>
                <w:szCs w:val="18"/>
              </w:rPr>
              <w:t>5,</w:t>
            </w:r>
            <w:r w:rsidRPr="007A1000">
              <w:rPr>
                <w:sz w:val="18"/>
                <w:szCs w:val="18"/>
              </w:rPr>
              <w:t>847</w:t>
            </w:r>
          </w:p>
        </w:tc>
        <w:tc>
          <w:tcPr>
            <w:tcW w:w="304" w:type="pct"/>
            <w:tcBorders>
              <w:bottom w:val="nil"/>
            </w:tcBorders>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00206376" w:rsidRPr="007A1000">
              <w:rPr>
                <w:sz w:val="18"/>
                <w:szCs w:val="18"/>
              </w:rPr>
              <w:t>157</w:t>
            </w:r>
          </w:p>
        </w:tc>
        <w:tc>
          <w:tcPr>
            <w:tcW w:w="304" w:type="pct"/>
            <w:tcBorders>
              <w:bottom w:val="nil"/>
            </w:tcBorders>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185</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166</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206376" w:rsidRPr="007A1000">
              <w:rPr>
                <w:sz w:val="18"/>
                <w:szCs w:val="18"/>
              </w:rPr>
              <w:t>430</w:t>
            </w:r>
          </w:p>
        </w:tc>
        <w:tc>
          <w:tcPr>
            <w:tcW w:w="304" w:type="pct"/>
            <w:shd w:val="clear" w:color="auto" w:fill="auto"/>
          </w:tcPr>
          <w:p w:rsidR="00206376" w:rsidRPr="007A1000" w:rsidRDefault="001B1318" w:rsidP="001B1318">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112123">
              <w:rPr>
                <w:sz w:val="18"/>
                <w:szCs w:val="18"/>
              </w:rPr>
              <w:t>,</w:t>
            </w:r>
            <w:r>
              <w:rPr>
                <w:sz w:val="18"/>
                <w:szCs w:val="18"/>
              </w:rPr>
              <w:t>842</w:t>
            </w:r>
          </w:p>
        </w:tc>
        <w:tc>
          <w:tcPr>
            <w:tcW w:w="351"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93</w:t>
            </w:r>
          </w:p>
        </w:tc>
        <w:tc>
          <w:tcPr>
            <w:tcW w:w="289" w:type="pct"/>
            <w:shd w:val="clear" w:color="auto" w:fill="auto"/>
          </w:tcPr>
          <w:p w:rsidR="00206376" w:rsidRPr="007A1000" w:rsidRDefault="00112123" w:rsidP="001B1318">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001B1318">
              <w:rPr>
                <w:sz w:val="18"/>
                <w:szCs w:val="18"/>
              </w:rPr>
              <w:t>9</w:t>
            </w:r>
            <w:r>
              <w:rPr>
                <w:sz w:val="18"/>
                <w:szCs w:val="18"/>
              </w:rPr>
              <w:t>,</w:t>
            </w:r>
            <w:r w:rsidR="001B1318">
              <w:rPr>
                <w:sz w:val="18"/>
                <w:szCs w:val="18"/>
              </w:rPr>
              <w:t>645</w:t>
            </w:r>
          </w:p>
        </w:tc>
        <w:tc>
          <w:tcPr>
            <w:tcW w:w="333"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f</w:t>
            </w:r>
            <w:r w:rsidRPr="00E73B41">
              <w:rPr>
                <w:sz w:val="18"/>
                <w:szCs w:val="18"/>
                <w:vertAlign w:val="superscript"/>
              </w:rPr>
              <w:t xml:space="preserve"> </w:t>
            </w:r>
            <w:r w:rsidR="00112123">
              <w:rPr>
                <w:sz w:val="18"/>
                <w:szCs w:val="18"/>
              </w:rPr>
              <w:t>17,</w:t>
            </w:r>
            <w:r w:rsidRPr="007A1000">
              <w:rPr>
                <w:sz w:val="18"/>
                <w:szCs w:val="18"/>
              </w:rPr>
              <w:t>601</w:t>
            </w:r>
          </w:p>
        </w:tc>
      </w:tr>
      <w:tr w:rsidR="00206376" w:rsidRPr="007A1000" w:rsidTr="0099231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r>
              <w:t>Number of workshops/ presentations / seminars:</w:t>
            </w:r>
          </w:p>
        </w:tc>
        <w:tc>
          <w:tcPr>
            <w:tcW w:w="415"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2011–12</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w:t>
            </w:r>
            <w:r w:rsidR="00112123">
              <w:rPr>
                <w:sz w:val="18"/>
                <w:szCs w:val="18"/>
              </w:rPr>
              <w:t>,</w:t>
            </w:r>
            <w:r w:rsidRPr="007A1000">
              <w:rPr>
                <w:sz w:val="18"/>
                <w:szCs w:val="18"/>
              </w:rPr>
              <w:t>065</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r w:rsidR="00206376" w:rsidRPr="007A1000">
              <w:rPr>
                <w:sz w:val="18"/>
                <w:szCs w:val="18"/>
              </w:rPr>
              <w:t>593</w:t>
            </w:r>
          </w:p>
        </w:tc>
        <w:tc>
          <w:tcPr>
            <w:tcW w:w="304" w:type="pct"/>
            <w:tcBorders>
              <w:right w:val="nil"/>
            </w:tcBorders>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E73B41">
              <w:rPr>
                <w:sz w:val="18"/>
                <w:szCs w:val="18"/>
                <w:vertAlign w:val="superscript"/>
              </w:rPr>
              <w:t xml:space="preserve">e </w:t>
            </w:r>
            <w:r w:rsidRPr="007A1000">
              <w:rPr>
                <w:sz w:val="18"/>
                <w:szCs w:val="18"/>
              </w:rPr>
              <w:t>282</w:t>
            </w:r>
          </w:p>
        </w:tc>
        <w:tc>
          <w:tcPr>
            <w:tcW w:w="304" w:type="pct"/>
            <w:tcBorders>
              <w:top w:val="nil"/>
              <w:left w:val="nil"/>
              <w:bottom w:val="nil"/>
              <w:right w:val="nil"/>
            </w:tcBorders>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345</w:t>
            </w:r>
          </w:p>
        </w:tc>
        <w:tc>
          <w:tcPr>
            <w:tcW w:w="304" w:type="pct"/>
            <w:tcBorders>
              <w:top w:val="nil"/>
              <w:left w:val="nil"/>
              <w:bottom w:val="nil"/>
              <w:right w:val="nil"/>
            </w:tcBorders>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172</w:t>
            </w:r>
          </w:p>
        </w:tc>
        <w:tc>
          <w:tcPr>
            <w:tcW w:w="304" w:type="pct"/>
            <w:tcBorders>
              <w:left w:val="nil"/>
            </w:tcBorders>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102</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218</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 1,</w:t>
            </w:r>
            <w:r w:rsidR="00206376" w:rsidRPr="007A1000">
              <w:rPr>
                <w:sz w:val="18"/>
                <w:szCs w:val="18"/>
              </w:rPr>
              <w:t>703</w:t>
            </w:r>
          </w:p>
        </w:tc>
        <w:tc>
          <w:tcPr>
            <w:tcW w:w="351"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13</w:t>
            </w:r>
          </w:p>
        </w:tc>
        <w:tc>
          <w:tcPr>
            <w:tcW w:w="289"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w:t>
            </w:r>
            <w:r w:rsidR="00206376" w:rsidRPr="007A1000">
              <w:rPr>
                <w:sz w:val="18"/>
                <w:szCs w:val="18"/>
              </w:rPr>
              <w:t>493</w:t>
            </w:r>
          </w:p>
        </w:tc>
        <w:tc>
          <w:tcPr>
            <w:tcW w:w="333"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269</w:t>
            </w:r>
          </w:p>
        </w:tc>
      </w:tr>
      <w:tr w:rsidR="00206376" w:rsidRPr="007A1000" w:rsidTr="0099231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r>
              <w:t>Proactive</w:t>
            </w:r>
          </w:p>
        </w:tc>
        <w:tc>
          <w:tcPr>
            <w:tcW w:w="415"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2012–13</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223</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876</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E73B41">
              <w:rPr>
                <w:sz w:val="18"/>
                <w:szCs w:val="18"/>
                <w:vertAlign w:val="superscript"/>
              </w:rPr>
              <w:t xml:space="preserve">e </w:t>
            </w:r>
            <w:r w:rsidRPr="007A1000">
              <w:rPr>
                <w:sz w:val="18"/>
                <w:szCs w:val="18"/>
              </w:rPr>
              <w:t>328</w:t>
            </w:r>
          </w:p>
        </w:tc>
        <w:tc>
          <w:tcPr>
            <w:tcW w:w="304" w:type="pct"/>
            <w:tcBorders>
              <w:top w:val="nil"/>
            </w:tcBorders>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377</w:t>
            </w:r>
          </w:p>
        </w:tc>
        <w:tc>
          <w:tcPr>
            <w:tcW w:w="304" w:type="pct"/>
            <w:tcBorders>
              <w:top w:val="nil"/>
            </w:tcBorders>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257</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94</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168</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w:t>
            </w:r>
            <w:r w:rsidR="00112123">
              <w:rPr>
                <w:sz w:val="18"/>
                <w:szCs w:val="18"/>
              </w:rPr>
              <w:t>,</w:t>
            </w:r>
            <w:r w:rsidRPr="007A1000">
              <w:rPr>
                <w:sz w:val="18"/>
                <w:szCs w:val="18"/>
              </w:rPr>
              <w:t>776</w:t>
            </w:r>
          </w:p>
        </w:tc>
        <w:tc>
          <w:tcPr>
            <w:tcW w:w="351"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289"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206376" w:rsidRPr="007A1000">
              <w:rPr>
                <w:sz w:val="18"/>
                <w:szCs w:val="18"/>
              </w:rPr>
              <w:t>099</w:t>
            </w:r>
          </w:p>
        </w:tc>
        <w:tc>
          <w:tcPr>
            <w:tcW w:w="333"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219</w:t>
            </w:r>
          </w:p>
        </w:tc>
      </w:tr>
      <w:tr w:rsidR="00206376"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p>
        </w:tc>
        <w:tc>
          <w:tcPr>
            <w:tcW w:w="415"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2013–14</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644</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815</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E73B41">
              <w:rPr>
                <w:sz w:val="18"/>
                <w:szCs w:val="18"/>
                <w:vertAlign w:val="superscript"/>
              </w:rPr>
              <w:t xml:space="preserve">e </w:t>
            </w:r>
            <w:r w:rsidRPr="007A1000">
              <w:rPr>
                <w:sz w:val="18"/>
                <w:szCs w:val="18"/>
              </w:rPr>
              <w:t>308</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279</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125</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51</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159</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001</w:t>
            </w:r>
          </w:p>
        </w:tc>
        <w:tc>
          <w:tcPr>
            <w:tcW w:w="351"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289"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w:t>
            </w:r>
            <w:r w:rsidR="00206376" w:rsidRPr="007A1000">
              <w:rPr>
                <w:sz w:val="18"/>
                <w:szCs w:val="18"/>
              </w:rPr>
              <w:t>382</w:t>
            </w:r>
          </w:p>
        </w:tc>
        <w:tc>
          <w:tcPr>
            <w:tcW w:w="333"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r>
      <w:tr w:rsidR="00206376"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jc w:val="left"/>
              <w:rPr>
                <w:sz w:val="18"/>
                <w:szCs w:val="18"/>
              </w:rPr>
            </w:pPr>
          </w:p>
        </w:tc>
        <w:tc>
          <w:tcPr>
            <w:tcW w:w="415"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2014–15</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649</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00206376" w:rsidRPr="007A1000">
              <w:rPr>
                <w:sz w:val="18"/>
                <w:szCs w:val="18"/>
              </w:rPr>
              <w:t>138</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E73B41">
              <w:rPr>
                <w:sz w:val="18"/>
                <w:szCs w:val="18"/>
                <w:vertAlign w:val="superscript"/>
              </w:rPr>
              <w:t xml:space="preserve">e </w:t>
            </w:r>
            <w:r w:rsidRPr="007A1000">
              <w:rPr>
                <w:sz w:val="18"/>
                <w:szCs w:val="18"/>
              </w:rPr>
              <w:t>340</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2,</w:t>
            </w:r>
            <w:r w:rsidR="00206376" w:rsidRPr="007A1000">
              <w:rPr>
                <w:sz w:val="18"/>
                <w:szCs w:val="18"/>
              </w:rPr>
              <w:t>287</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n/a</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157</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100</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000</w:t>
            </w:r>
          </w:p>
        </w:tc>
        <w:tc>
          <w:tcPr>
            <w:tcW w:w="351"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289"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206376" w:rsidRPr="007A1000">
              <w:rPr>
                <w:sz w:val="18"/>
                <w:szCs w:val="18"/>
              </w:rPr>
              <w:t>671</w:t>
            </w:r>
          </w:p>
        </w:tc>
        <w:tc>
          <w:tcPr>
            <w:tcW w:w="333"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r>
      <w:tr w:rsidR="00206376" w:rsidRPr="007A1000" w:rsidTr="0099231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jc w:val="left"/>
              <w:rPr>
                <w:sz w:val="18"/>
                <w:szCs w:val="18"/>
              </w:rPr>
            </w:pPr>
          </w:p>
        </w:tc>
        <w:tc>
          <w:tcPr>
            <w:tcW w:w="415"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2015–16</w:t>
            </w:r>
          </w:p>
        </w:tc>
        <w:tc>
          <w:tcPr>
            <w:tcW w:w="304" w:type="pct"/>
            <w:shd w:val="clear" w:color="auto" w:fill="EFD3D2"/>
          </w:tcPr>
          <w:p w:rsidR="00206376" w:rsidRPr="007A1000" w:rsidRDefault="00D62BC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831</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w:t>
            </w:r>
            <w:r w:rsidR="00206376" w:rsidRPr="007A1000">
              <w:rPr>
                <w:sz w:val="18"/>
                <w:szCs w:val="18"/>
              </w:rPr>
              <w:t>028</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E73B41">
              <w:rPr>
                <w:sz w:val="18"/>
                <w:szCs w:val="18"/>
                <w:vertAlign w:val="superscript"/>
              </w:rPr>
              <w:t xml:space="preserve">e </w:t>
            </w:r>
            <w:r w:rsidRPr="007A1000">
              <w:rPr>
                <w:sz w:val="18"/>
                <w:szCs w:val="18"/>
              </w:rPr>
              <w:t>308</w:t>
            </w:r>
          </w:p>
        </w:tc>
        <w:tc>
          <w:tcPr>
            <w:tcW w:w="304" w:type="pct"/>
            <w:tcBorders>
              <w:bottom w:val="nil"/>
            </w:tcBorders>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 5,</w:t>
            </w:r>
            <w:r w:rsidR="00206376" w:rsidRPr="007A1000">
              <w:rPr>
                <w:sz w:val="18"/>
                <w:szCs w:val="18"/>
              </w:rPr>
              <w:t>177</w:t>
            </w:r>
          </w:p>
        </w:tc>
        <w:tc>
          <w:tcPr>
            <w:tcW w:w="304" w:type="pct"/>
            <w:tcBorders>
              <w:bottom w:val="nil"/>
            </w:tcBorders>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878</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271</w:t>
            </w:r>
          </w:p>
        </w:tc>
        <w:tc>
          <w:tcPr>
            <w:tcW w:w="304" w:type="pct"/>
            <w:shd w:val="clear" w:color="auto" w:fill="EFD3D2"/>
          </w:tcPr>
          <w:p w:rsidR="00206376" w:rsidRPr="007A1000" w:rsidRDefault="00546B04" w:rsidP="00546B04">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173</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w:t>
            </w:r>
            <w:r w:rsidR="00206376" w:rsidRPr="007A1000">
              <w:rPr>
                <w:sz w:val="18"/>
                <w:szCs w:val="18"/>
              </w:rPr>
              <w:t>125</w:t>
            </w:r>
          </w:p>
        </w:tc>
        <w:tc>
          <w:tcPr>
            <w:tcW w:w="351"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289" w:type="pct"/>
            <w:shd w:val="clear" w:color="auto" w:fill="EFD3D2"/>
          </w:tcPr>
          <w:p w:rsidR="00206376" w:rsidRPr="007A1000" w:rsidRDefault="00112123" w:rsidP="00546B04">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13,</w:t>
            </w:r>
            <w:r w:rsidR="00546B04">
              <w:rPr>
                <w:sz w:val="18"/>
                <w:szCs w:val="18"/>
              </w:rPr>
              <w:t>791</w:t>
            </w:r>
          </w:p>
        </w:tc>
        <w:tc>
          <w:tcPr>
            <w:tcW w:w="333"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r>
      <w:tr w:rsidR="00206376" w:rsidRPr="007A1000" w:rsidTr="0099231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r>
              <w:t>Number of workplace visits: R</w:t>
            </w:r>
            <w:r w:rsidRPr="007A1000">
              <w:t>eactive</w:t>
            </w:r>
          </w:p>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2011-12</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w:t>
            </w:r>
            <w:r w:rsidR="00206376" w:rsidRPr="007A1000">
              <w:rPr>
                <w:sz w:val="18"/>
                <w:szCs w:val="18"/>
              </w:rPr>
              <w:t>652</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r w:rsidR="00206376" w:rsidRPr="007A1000">
              <w:rPr>
                <w:sz w:val="18"/>
                <w:szCs w:val="18"/>
              </w:rPr>
              <w:t>567</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533</w:t>
            </w:r>
          </w:p>
        </w:tc>
        <w:tc>
          <w:tcPr>
            <w:tcW w:w="304" w:type="pct"/>
            <w:tcBorders>
              <w:right w:val="nil"/>
            </w:tcBorders>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E44691">
              <w:rPr>
                <w:sz w:val="18"/>
                <w:szCs w:val="18"/>
                <w:vertAlign w:val="superscript"/>
              </w:rPr>
              <w:t xml:space="preserve">d </w:t>
            </w:r>
            <w:r w:rsidR="00112123">
              <w:rPr>
                <w:sz w:val="18"/>
                <w:szCs w:val="18"/>
              </w:rPr>
              <w:t>4,</w:t>
            </w:r>
            <w:r w:rsidRPr="007A1000">
              <w:rPr>
                <w:sz w:val="18"/>
                <w:szCs w:val="18"/>
              </w:rPr>
              <w:t>446</w:t>
            </w:r>
          </w:p>
        </w:tc>
        <w:tc>
          <w:tcPr>
            <w:tcW w:w="304" w:type="pct"/>
            <w:tcBorders>
              <w:top w:val="nil"/>
              <w:left w:val="nil"/>
              <w:bottom w:val="nil"/>
              <w:right w:val="nil"/>
            </w:tcBorders>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w:t>
            </w:r>
            <w:r w:rsidR="00206376" w:rsidRPr="007A1000">
              <w:rPr>
                <w:sz w:val="18"/>
                <w:szCs w:val="18"/>
              </w:rPr>
              <w:t>510</w:t>
            </w:r>
          </w:p>
        </w:tc>
        <w:tc>
          <w:tcPr>
            <w:tcW w:w="304" w:type="pct"/>
            <w:tcBorders>
              <w:top w:val="nil"/>
              <w:left w:val="nil"/>
              <w:bottom w:val="nil"/>
              <w:right w:val="nil"/>
            </w:tcBorders>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230</w:t>
            </w:r>
          </w:p>
        </w:tc>
        <w:tc>
          <w:tcPr>
            <w:tcW w:w="304" w:type="pct"/>
            <w:tcBorders>
              <w:left w:val="nil"/>
            </w:tcBorders>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889</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206376" w:rsidRPr="007A1000">
              <w:rPr>
                <w:sz w:val="18"/>
                <w:szCs w:val="18"/>
              </w:rPr>
              <w:t>574</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244</w:t>
            </w:r>
          </w:p>
        </w:tc>
        <w:tc>
          <w:tcPr>
            <w:tcW w:w="351"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289"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56,</w:t>
            </w:r>
            <w:r w:rsidR="00206376" w:rsidRPr="007A1000">
              <w:rPr>
                <w:sz w:val="18"/>
                <w:szCs w:val="18"/>
              </w:rPr>
              <w:t>645</w:t>
            </w:r>
          </w:p>
        </w:tc>
        <w:tc>
          <w:tcPr>
            <w:tcW w:w="333"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f</w:t>
            </w:r>
            <w:r w:rsidRPr="00E44691">
              <w:rPr>
                <w:sz w:val="18"/>
                <w:szCs w:val="18"/>
                <w:vertAlign w:val="superscript"/>
              </w:rPr>
              <w:t xml:space="preserve"> </w:t>
            </w:r>
            <w:r w:rsidRPr="007A1000">
              <w:rPr>
                <w:sz w:val="18"/>
                <w:szCs w:val="18"/>
              </w:rPr>
              <w:t>u/a</w:t>
            </w:r>
          </w:p>
        </w:tc>
      </w:tr>
      <w:tr w:rsidR="00206376" w:rsidRPr="007A1000" w:rsidTr="0099231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2012-13</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w:t>
            </w:r>
            <w:r w:rsidR="00206376" w:rsidRPr="007A1000">
              <w:rPr>
                <w:sz w:val="18"/>
                <w:szCs w:val="18"/>
              </w:rPr>
              <w:t>782</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19,</w:t>
            </w:r>
            <w:r w:rsidR="00206376" w:rsidRPr="007A1000">
              <w:rPr>
                <w:sz w:val="18"/>
                <w:szCs w:val="18"/>
              </w:rPr>
              <w:t>782</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w:t>
            </w:r>
            <w:r w:rsidR="00206376" w:rsidRPr="007A1000">
              <w:rPr>
                <w:sz w:val="18"/>
                <w:szCs w:val="18"/>
              </w:rPr>
              <w:t>711</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E44691">
              <w:rPr>
                <w:sz w:val="18"/>
                <w:szCs w:val="18"/>
                <w:vertAlign w:val="superscript"/>
              </w:rPr>
              <w:t xml:space="preserve">d </w:t>
            </w:r>
            <w:r w:rsidR="00112123">
              <w:rPr>
                <w:sz w:val="18"/>
                <w:szCs w:val="18"/>
              </w:rPr>
              <w:t>4,</w:t>
            </w:r>
            <w:r w:rsidRPr="007A1000">
              <w:rPr>
                <w:sz w:val="18"/>
                <w:szCs w:val="18"/>
              </w:rPr>
              <w:t>576</w:t>
            </w:r>
          </w:p>
        </w:tc>
        <w:tc>
          <w:tcPr>
            <w:tcW w:w="304" w:type="pct"/>
            <w:tcBorders>
              <w:top w:val="nil"/>
            </w:tcBorders>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w:t>
            </w:r>
            <w:r w:rsidR="00206376" w:rsidRPr="007A1000">
              <w:rPr>
                <w:sz w:val="18"/>
                <w:szCs w:val="18"/>
              </w:rPr>
              <w:t>698</w:t>
            </w:r>
          </w:p>
        </w:tc>
        <w:tc>
          <w:tcPr>
            <w:tcW w:w="304" w:type="pct"/>
            <w:tcBorders>
              <w:top w:val="nil"/>
            </w:tcBorders>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r w:rsidR="00206376" w:rsidRPr="007A1000">
              <w:rPr>
                <w:sz w:val="18"/>
                <w:szCs w:val="18"/>
              </w:rPr>
              <w:t>298</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875</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w:t>
            </w:r>
            <w:r w:rsidR="00206376" w:rsidRPr="007A1000">
              <w:rPr>
                <w:sz w:val="18"/>
                <w:szCs w:val="18"/>
              </w:rPr>
              <w:t>886</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536</w:t>
            </w:r>
          </w:p>
        </w:tc>
        <w:tc>
          <w:tcPr>
            <w:tcW w:w="351"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289"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57,</w:t>
            </w:r>
            <w:r w:rsidR="00206376" w:rsidRPr="007A1000">
              <w:rPr>
                <w:sz w:val="18"/>
                <w:szCs w:val="18"/>
              </w:rPr>
              <w:t>144</w:t>
            </w:r>
          </w:p>
        </w:tc>
        <w:tc>
          <w:tcPr>
            <w:tcW w:w="333"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f</w:t>
            </w:r>
            <w:r w:rsidRPr="007A1000">
              <w:rPr>
                <w:sz w:val="18"/>
                <w:szCs w:val="18"/>
              </w:rPr>
              <w:t xml:space="preserve"> u/a</w:t>
            </w:r>
          </w:p>
        </w:tc>
      </w:tr>
      <w:tr w:rsidR="00206376"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2013-14</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206376" w:rsidRPr="007A1000">
              <w:rPr>
                <w:sz w:val="18"/>
                <w:szCs w:val="18"/>
              </w:rPr>
              <w:t>403</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r w:rsidR="00206376" w:rsidRPr="007A1000">
              <w:rPr>
                <w:sz w:val="18"/>
                <w:szCs w:val="18"/>
              </w:rPr>
              <w:t>845</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206376" w:rsidRPr="007A1000">
              <w:rPr>
                <w:sz w:val="18"/>
                <w:szCs w:val="18"/>
              </w:rPr>
              <w:t>212</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E44691">
              <w:rPr>
                <w:sz w:val="18"/>
                <w:szCs w:val="18"/>
                <w:vertAlign w:val="superscript"/>
              </w:rPr>
              <w:t xml:space="preserve">d </w:t>
            </w:r>
            <w:r w:rsidR="00112123">
              <w:rPr>
                <w:sz w:val="18"/>
                <w:szCs w:val="18"/>
              </w:rPr>
              <w:t>4,</w:t>
            </w:r>
            <w:r w:rsidRPr="007A1000">
              <w:rPr>
                <w:sz w:val="18"/>
                <w:szCs w:val="18"/>
              </w:rPr>
              <w:t>151</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w:t>
            </w:r>
            <w:r w:rsidR="00206376" w:rsidRPr="007A1000">
              <w:rPr>
                <w:sz w:val="18"/>
                <w:szCs w:val="18"/>
              </w:rPr>
              <w:t>338</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623</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514</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384</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384</w:t>
            </w:r>
          </w:p>
        </w:tc>
        <w:tc>
          <w:tcPr>
            <w:tcW w:w="351"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289"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w:t>
            </w:r>
            <w:r w:rsidR="00206376" w:rsidRPr="007A1000">
              <w:rPr>
                <w:sz w:val="18"/>
                <w:szCs w:val="18"/>
              </w:rPr>
              <w:t>854</w:t>
            </w:r>
          </w:p>
        </w:tc>
        <w:tc>
          <w:tcPr>
            <w:tcW w:w="333"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f</w:t>
            </w:r>
            <w:r w:rsidRPr="007A1000">
              <w:rPr>
                <w:sz w:val="18"/>
                <w:szCs w:val="18"/>
              </w:rPr>
              <w:t xml:space="preserve"> u/a</w:t>
            </w:r>
          </w:p>
        </w:tc>
      </w:tr>
      <w:tr w:rsidR="00206376"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2014-15</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w:t>
            </w:r>
            <w:r w:rsidR="00206376" w:rsidRPr="007A1000">
              <w:rPr>
                <w:sz w:val="18"/>
                <w:szCs w:val="18"/>
              </w:rPr>
              <w:t>818</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18,</w:t>
            </w:r>
            <w:r w:rsidR="00206376" w:rsidRPr="007A1000">
              <w:rPr>
                <w:sz w:val="18"/>
                <w:szCs w:val="18"/>
              </w:rPr>
              <w:t>317</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 6,</w:t>
            </w:r>
            <w:r w:rsidR="00206376" w:rsidRPr="007A1000">
              <w:rPr>
                <w:sz w:val="18"/>
                <w:szCs w:val="18"/>
              </w:rPr>
              <w:t>026</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E44691">
              <w:rPr>
                <w:sz w:val="18"/>
                <w:szCs w:val="18"/>
                <w:vertAlign w:val="superscript"/>
              </w:rPr>
              <w:t xml:space="preserve">d </w:t>
            </w:r>
            <w:r w:rsidR="00112123">
              <w:rPr>
                <w:sz w:val="18"/>
                <w:szCs w:val="18"/>
              </w:rPr>
              <w:t>3,</w:t>
            </w:r>
            <w:r w:rsidRPr="007A1000">
              <w:rPr>
                <w:sz w:val="18"/>
                <w:szCs w:val="18"/>
              </w:rPr>
              <w:t>273</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w:t>
            </w:r>
            <w:r w:rsidR="00206376" w:rsidRPr="007A1000">
              <w:rPr>
                <w:sz w:val="18"/>
                <w:szCs w:val="18"/>
              </w:rPr>
              <w:t>988</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717</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r w:rsidR="00206376" w:rsidRPr="007A1000">
              <w:rPr>
                <w:sz w:val="18"/>
                <w:szCs w:val="18"/>
              </w:rPr>
              <w:t>499</w:t>
            </w:r>
          </w:p>
        </w:tc>
        <w:tc>
          <w:tcPr>
            <w:tcW w:w="304"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247</w:t>
            </w:r>
          </w:p>
        </w:tc>
        <w:tc>
          <w:tcPr>
            <w:tcW w:w="304"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308</w:t>
            </w:r>
          </w:p>
        </w:tc>
        <w:tc>
          <w:tcPr>
            <w:tcW w:w="351"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289" w:type="pct"/>
            <w:shd w:val="clear" w:color="auto" w:fill="auto"/>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55,</w:t>
            </w:r>
            <w:r w:rsidR="00206376" w:rsidRPr="007A1000">
              <w:rPr>
                <w:sz w:val="18"/>
                <w:szCs w:val="18"/>
              </w:rPr>
              <w:t>193</w:t>
            </w:r>
          </w:p>
        </w:tc>
        <w:tc>
          <w:tcPr>
            <w:tcW w:w="333"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f</w:t>
            </w:r>
            <w:r w:rsidRPr="007A1000">
              <w:rPr>
                <w:sz w:val="18"/>
                <w:szCs w:val="18"/>
              </w:rPr>
              <w:t xml:space="preserve"> u/a</w:t>
            </w:r>
          </w:p>
        </w:tc>
      </w:tr>
      <w:tr w:rsidR="00206376" w:rsidRPr="007A1000" w:rsidTr="0099231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2015-16</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206376" w:rsidRPr="007A1000">
              <w:rPr>
                <w:sz w:val="18"/>
                <w:szCs w:val="18"/>
              </w:rPr>
              <w:t>937</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w:t>
            </w:r>
            <w:r w:rsidR="00206376" w:rsidRPr="007A1000">
              <w:rPr>
                <w:sz w:val="18"/>
                <w:szCs w:val="18"/>
              </w:rPr>
              <w:t>897</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6,</w:t>
            </w:r>
            <w:r w:rsidR="00206376" w:rsidRPr="007A1000">
              <w:rPr>
                <w:sz w:val="18"/>
                <w:szCs w:val="18"/>
              </w:rPr>
              <w:t>552</w:t>
            </w:r>
          </w:p>
        </w:tc>
        <w:tc>
          <w:tcPr>
            <w:tcW w:w="304"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E44691">
              <w:rPr>
                <w:sz w:val="18"/>
                <w:szCs w:val="18"/>
                <w:vertAlign w:val="superscript"/>
              </w:rPr>
              <w:t xml:space="preserve">d </w:t>
            </w:r>
            <w:r w:rsidR="00112123">
              <w:rPr>
                <w:sz w:val="18"/>
                <w:szCs w:val="18"/>
              </w:rPr>
              <w:t>3,</w:t>
            </w:r>
            <w:r w:rsidRPr="007A1000">
              <w:rPr>
                <w:sz w:val="18"/>
                <w:szCs w:val="18"/>
              </w:rPr>
              <w:t>178</w:t>
            </w:r>
          </w:p>
        </w:tc>
        <w:tc>
          <w:tcPr>
            <w:tcW w:w="304" w:type="pct"/>
            <w:tcBorders>
              <w:bottom w:val="nil"/>
            </w:tcBorders>
            <w:shd w:val="clear" w:color="auto" w:fill="auto"/>
          </w:tcPr>
          <w:p w:rsidR="00206376" w:rsidRPr="007A1000" w:rsidRDefault="00112123" w:rsidP="00570DE8">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570DE8">
              <w:rPr>
                <w:sz w:val="18"/>
                <w:szCs w:val="18"/>
              </w:rPr>
              <w:t>357</w:t>
            </w:r>
          </w:p>
        </w:tc>
        <w:tc>
          <w:tcPr>
            <w:tcW w:w="304" w:type="pct"/>
            <w:tcBorders>
              <w:bottom w:val="nil"/>
            </w:tcBorders>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206376" w:rsidRPr="007A1000">
              <w:rPr>
                <w:sz w:val="18"/>
                <w:szCs w:val="18"/>
              </w:rPr>
              <w:t>668</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850</w:t>
            </w:r>
          </w:p>
        </w:tc>
        <w:tc>
          <w:tcPr>
            <w:tcW w:w="304" w:type="pct"/>
            <w:shd w:val="clear" w:color="auto" w:fill="auto"/>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06376" w:rsidRPr="007A1000">
              <w:rPr>
                <w:sz w:val="18"/>
                <w:szCs w:val="18"/>
              </w:rPr>
              <w:t>861</w:t>
            </w:r>
          </w:p>
        </w:tc>
        <w:tc>
          <w:tcPr>
            <w:tcW w:w="304" w:type="pct"/>
            <w:shd w:val="clear" w:color="auto" w:fill="auto"/>
          </w:tcPr>
          <w:p w:rsidR="00206376" w:rsidRPr="007A1000" w:rsidRDefault="00FD0EA7"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342</w:t>
            </w:r>
          </w:p>
        </w:tc>
        <w:tc>
          <w:tcPr>
            <w:tcW w:w="351"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289" w:type="pct"/>
            <w:shd w:val="clear" w:color="auto" w:fill="auto"/>
          </w:tcPr>
          <w:p w:rsidR="00206376" w:rsidRPr="007A1000" w:rsidRDefault="00112123" w:rsidP="00570DE8">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61,</w:t>
            </w:r>
            <w:r w:rsidR="00570DE8">
              <w:rPr>
                <w:sz w:val="18"/>
                <w:szCs w:val="18"/>
              </w:rPr>
              <w:t>642</w:t>
            </w:r>
          </w:p>
        </w:tc>
        <w:tc>
          <w:tcPr>
            <w:tcW w:w="333"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f</w:t>
            </w:r>
            <w:r w:rsidRPr="007A1000">
              <w:rPr>
                <w:sz w:val="18"/>
                <w:szCs w:val="18"/>
              </w:rPr>
              <w:t xml:space="preserve"> u/a</w:t>
            </w:r>
          </w:p>
        </w:tc>
      </w:tr>
      <w:tr w:rsidR="00206376" w:rsidRPr="007A1000" w:rsidTr="0099231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r w:rsidRPr="007A1000">
              <w:t>Other reactive interventions</w:t>
            </w:r>
          </w:p>
        </w:tc>
        <w:tc>
          <w:tcPr>
            <w:tcW w:w="415"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2011–12</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26,</w:t>
            </w:r>
            <w:r w:rsidR="00206376" w:rsidRPr="007A1000">
              <w:rPr>
                <w:sz w:val="18"/>
                <w:szCs w:val="18"/>
              </w:rPr>
              <w:t>244</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w:t>
            </w:r>
            <w:r w:rsidR="00206376" w:rsidRPr="007A1000">
              <w:rPr>
                <w:sz w:val="18"/>
                <w:szCs w:val="18"/>
              </w:rPr>
              <w:t>342</w:t>
            </w:r>
          </w:p>
        </w:tc>
        <w:tc>
          <w:tcPr>
            <w:tcW w:w="304" w:type="pct"/>
            <w:tcBorders>
              <w:right w:val="nil"/>
            </w:tcBorders>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17,</w:t>
            </w:r>
            <w:r w:rsidR="00206376" w:rsidRPr="007A1000">
              <w:rPr>
                <w:sz w:val="18"/>
                <w:szCs w:val="18"/>
              </w:rPr>
              <w:t>562</w:t>
            </w:r>
          </w:p>
        </w:tc>
        <w:tc>
          <w:tcPr>
            <w:tcW w:w="304" w:type="pct"/>
            <w:tcBorders>
              <w:top w:val="nil"/>
              <w:left w:val="nil"/>
              <w:bottom w:val="nil"/>
              <w:right w:val="nil"/>
            </w:tcBorders>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11,</w:t>
            </w:r>
            <w:r w:rsidR="00206376" w:rsidRPr="007A1000">
              <w:rPr>
                <w:sz w:val="18"/>
                <w:szCs w:val="18"/>
              </w:rPr>
              <w:t>869</w:t>
            </w:r>
          </w:p>
        </w:tc>
        <w:tc>
          <w:tcPr>
            <w:tcW w:w="304" w:type="pct"/>
            <w:tcBorders>
              <w:top w:val="nil"/>
              <w:left w:val="nil"/>
              <w:bottom w:val="nil"/>
              <w:right w:val="nil"/>
            </w:tcBorders>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304" w:type="pct"/>
            <w:tcBorders>
              <w:left w:val="nil"/>
            </w:tcBorders>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w:t>
            </w:r>
            <w:r w:rsidR="00206376" w:rsidRPr="007A1000">
              <w:rPr>
                <w:sz w:val="18"/>
                <w:szCs w:val="18"/>
              </w:rPr>
              <w:t>426</w:t>
            </w:r>
          </w:p>
        </w:tc>
        <w:tc>
          <w:tcPr>
            <w:tcW w:w="351"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289"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69,</w:t>
            </w:r>
            <w:r w:rsidR="00206376" w:rsidRPr="007A1000">
              <w:rPr>
                <w:sz w:val="18"/>
                <w:szCs w:val="18"/>
              </w:rPr>
              <w:t>443</w:t>
            </w:r>
          </w:p>
        </w:tc>
        <w:tc>
          <w:tcPr>
            <w:tcW w:w="333"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w:t>
            </w:r>
            <w:r w:rsidR="00206376" w:rsidRPr="007A1000">
              <w:rPr>
                <w:sz w:val="18"/>
                <w:szCs w:val="18"/>
              </w:rPr>
              <w:t>363</w:t>
            </w:r>
          </w:p>
        </w:tc>
      </w:tr>
      <w:tr w:rsidR="00206376" w:rsidRPr="007A1000" w:rsidTr="0099231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p>
        </w:tc>
        <w:tc>
          <w:tcPr>
            <w:tcW w:w="415"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2012–13</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w:t>
            </w:r>
            <w:r w:rsidR="00206376" w:rsidRPr="007A1000">
              <w:rPr>
                <w:sz w:val="18"/>
                <w:szCs w:val="18"/>
              </w:rPr>
              <w:t>777</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00206376" w:rsidRPr="007A1000">
              <w:rPr>
                <w:sz w:val="18"/>
                <w:szCs w:val="18"/>
              </w:rPr>
              <w:t>924</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r w:rsidR="00206376" w:rsidRPr="007A1000">
              <w:rPr>
                <w:sz w:val="18"/>
                <w:szCs w:val="18"/>
              </w:rPr>
              <w:t>737</w:t>
            </w:r>
          </w:p>
        </w:tc>
        <w:tc>
          <w:tcPr>
            <w:tcW w:w="304" w:type="pct"/>
            <w:tcBorders>
              <w:top w:val="nil"/>
            </w:tcBorders>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00206376" w:rsidRPr="007A1000">
              <w:rPr>
                <w:sz w:val="18"/>
                <w:szCs w:val="18"/>
              </w:rPr>
              <w:t>110</w:t>
            </w:r>
          </w:p>
        </w:tc>
        <w:tc>
          <w:tcPr>
            <w:tcW w:w="304" w:type="pct"/>
            <w:tcBorders>
              <w:top w:val="nil"/>
            </w:tcBorders>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357</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098</w:t>
            </w:r>
          </w:p>
        </w:tc>
        <w:tc>
          <w:tcPr>
            <w:tcW w:w="351"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0</w:t>
            </w:r>
          </w:p>
        </w:tc>
        <w:tc>
          <w:tcPr>
            <w:tcW w:w="289"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69,</w:t>
            </w:r>
            <w:r w:rsidR="00206376" w:rsidRPr="007A1000">
              <w:rPr>
                <w:sz w:val="18"/>
                <w:szCs w:val="18"/>
              </w:rPr>
              <w:t>003</w:t>
            </w:r>
          </w:p>
        </w:tc>
        <w:tc>
          <w:tcPr>
            <w:tcW w:w="333"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g</w:t>
            </w:r>
            <w:r w:rsidR="00112123">
              <w:rPr>
                <w:sz w:val="18"/>
                <w:szCs w:val="18"/>
              </w:rPr>
              <w:t xml:space="preserve"> 5,</w:t>
            </w:r>
            <w:r w:rsidRPr="007A1000">
              <w:rPr>
                <w:sz w:val="18"/>
                <w:szCs w:val="18"/>
              </w:rPr>
              <w:t>080</w:t>
            </w:r>
          </w:p>
        </w:tc>
      </w:tr>
      <w:tr w:rsidR="00206376"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p>
        </w:tc>
        <w:tc>
          <w:tcPr>
            <w:tcW w:w="415"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2013–14</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17,</w:t>
            </w:r>
            <w:r w:rsidR="00206376" w:rsidRPr="007A1000">
              <w:rPr>
                <w:sz w:val="18"/>
                <w:szCs w:val="18"/>
              </w:rPr>
              <w:t>019</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w:t>
            </w:r>
            <w:r w:rsidR="00206376" w:rsidRPr="007A1000">
              <w:rPr>
                <w:sz w:val="18"/>
                <w:szCs w:val="18"/>
              </w:rPr>
              <w:t>424</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20,</w:t>
            </w:r>
            <w:r w:rsidR="00206376" w:rsidRPr="007A1000">
              <w:rPr>
                <w:sz w:val="18"/>
                <w:szCs w:val="18"/>
              </w:rPr>
              <w:t>368</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w:t>
            </w:r>
            <w:r w:rsidR="00206376" w:rsidRPr="007A1000">
              <w:rPr>
                <w:sz w:val="18"/>
                <w:szCs w:val="18"/>
              </w:rPr>
              <w:t>278</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259</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r w:rsidR="00206376" w:rsidRPr="007A1000">
              <w:rPr>
                <w:sz w:val="18"/>
                <w:szCs w:val="18"/>
              </w:rPr>
              <w:t>372</w:t>
            </w:r>
          </w:p>
        </w:tc>
        <w:tc>
          <w:tcPr>
            <w:tcW w:w="351"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289"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55,</w:t>
            </w:r>
            <w:r w:rsidR="00206376" w:rsidRPr="007A1000">
              <w:rPr>
                <w:sz w:val="18"/>
                <w:szCs w:val="18"/>
              </w:rPr>
              <w:t>720</w:t>
            </w:r>
          </w:p>
        </w:tc>
        <w:tc>
          <w:tcPr>
            <w:tcW w:w="333"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g</w:t>
            </w:r>
            <w:r w:rsidR="00112123">
              <w:rPr>
                <w:sz w:val="18"/>
                <w:szCs w:val="18"/>
              </w:rPr>
              <w:t xml:space="preserve"> 1,</w:t>
            </w:r>
            <w:r w:rsidRPr="007A1000">
              <w:rPr>
                <w:sz w:val="18"/>
                <w:szCs w:val="18"/>
              </w:rPr>
              <w:t>083</w:t>
            </w:r>
          </w:p>
        </w:tc>
      </w:tr>
      <w:tr w:rsidR="00206376"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p>
        </w:tc>
        <w:tc>
          <w:tcPr>
            <w:tcW w:w="415"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2014–15</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w:t>
            </w:r>
            <w:r w:rsidR="00206376" w:rsidRPr="007A1000">
              <w:rPr>
                <w:sz w:val="18"/>
                <w:szCs w:val="18"/>
              </w:rPr>
              <w:t>227</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206376" w:rsidRPr="007A1000">
              <w:rPr>
                <w:sz w:val="18"/>
                <w:szCs w:val="18"/>
              </w:rPr>
              <w:t>437</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w:t>
            </w:r>
            <w:r w:rsidR="00206376" w:rsidRPr="007A1000">
              <w:rPr>
                <w:sz w:val="18"/>
                <w:szCs w:val="18"/>
              </w:rPr>
              <w:t>014</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C41D40">
              <w:rPr>
                <w:sz w:val="18"/>
                <w:szCs w:val="18"/>
              </w:rPr>
              <w:t xml:space="preserve">* </w:t>
            </w:r>
            <w:r w:rsidR="00112123">
              <w:rPr>
                <w:sz w:val="18"/>
                <w:szCs w:val="18"/>
              </w:rPr>
              <w:t>3,</w:t>
            </w:r>
            <w:r w:rsidRPr="007A1000">
              <w:rPr>
                <w:sz w:val="18"/>
                <w:szCs w:val="18"/>
              </w:rPr>
              <w:t>684</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206376" w:rsidRPr="007A1000">
              <w:rPr>
                <w:sz w:val="18"/>
                <w:szCs w:val="18"/>
              </w:rPr>
              <w:t>323</w:t>
            </w:r>
          </w:p>
        </w:tc>
        <w:tc>
          <w:tcPr>
            <w:tcW w:w="351"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0</w:t>
            </w:r>
          </w:p>
        </w:tc>
        <w:tc>
          <w:tcPr>
            <w:tcW w:w="289" w:type="pct"/>
            <w:shd w:val="clear" w:color="auto" w:fill="EFD3D2"/>
          </w:tcPr>
          <w:p w:rsidR="00206376" w:rsidRPr="007A1000" w:rsidRDefault="00112123"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46,</w:t>
            </w:r>
            <w:r w:rsidR="00206376" w:rsidRPr="007A1000">
              <w:rPr>
                <w:sz w:val="18"/>
                <w:szCs w:val="18"/>
              </w:rPr>
              <w:t>685</w:t>
            </w:r>
          </w:p>
        </w:tc>
        <w:tc>
          <w:tcPr>
            <w:tcW w:w="333" w:type="pct"/>
            <w:shd w:val="clear" w:color="auto" w:fill="EFD3D2"/>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h</w:t>
            </w:r>
            <w:r w:rsidRPr="007A1000">
              <w:rPr>
                <w:sz w:val="18"/>
                <w:szCs w:val="18"/>
              </w:rPr>
              <w:t xml:space="preserve"> 800</w:t>
            </w:r>
          </w:p>
        </w:tc>
      </w:tr>
      <w:tr w:rsidR="00206376"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7A1000" w:rsidRDefault="00206376" w:rsidP="00206376">
            <w:pPr>
              <w:pStyle w:val="Tablecolumnnew"/>
            </w:pPr>
          </w:p>
        </w:tc>
        <w:tc>
          <w:tcPr>
            <w:tcW w:w="415"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2015–16</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w:t>
            </w:r>
            <w:r w:rsidR="00206376" w:rsidRPr="007A1000">
              <w:rPr>
                <w:sz w:val="18"/>
                <w:szCs w:val="18"/>
              </w:rPr>
              <w:t>269</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w:t>
            </w:r>
            <w:r w:rsidR="00206376" w:rsidRPr="007A1000">
              <w:rPr>
                <w:sz w:val="18"/>
                <w:szCs w:val="18"/>
              </w:rPr>
              <w:t>340</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20,</w:t>
            </w:r>
            <w:r w:rsidR="00206376" w:rsidRPr="007A1000">
              <w:rPr>
                <w:sz w:val="18"/>
                <w:szCs w:val="18"/>
              </w:rPr>
              <w:t>728</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r w:rsidR="00206376" w:rsidRPr="007A1000">
              <w:rPr>
                <w:sz w:val="18"/>
                <w:szCs w:val="18"/>
              </w:rPr>
              <w:t>317</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u/a</w:t>
            </w:r>
          </w:p>
        </w:tc>
        <w:tc>
          <w:tcPr>
            <w:tcW w:w="304"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304"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r w:rsidR="00206376" w:rsidRPr="007A1000">
              <w:rPr>
                <w:sz w:val="18"/>
                <w:szCs w:val="18"/>
              </w:rPr>
              <w:t>304</w:t>
            </w:r>
          </w:p>
        </w:tc>
        <w:tc>
          <w:tcPr>
            <w:tcW w:w="351"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0</w:t>
            </w:r>
          </w:p>
        </w:tc>
        <w:tc>
          <w:tcPr>
            <w:tcW w:w="289" w:type="pct"/>
            <w:shd w:val="clear" w:color="auto" w:fill="EFD3D2"/>
          </w:tcPr>
          <w:p w:rsidR="00206376" w:rsidRPr="007A1000" w:rsidRDefault="00112123"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41,</w:t>
            </w:r>
            <w:r w:rsidR="00206376" w:rsidRPr="007A1000">
              <w:rPr>
                <w:sz w:val="18"/>
                <w:szCs w:val="18"/>
              </w:rPr>
              <w:t>958</w:t>
            </w:r>
          </w:p>
        </w:tc>
        <w:tc>
          <w:tcPr>
            <w:tcW w:w="333" w:type="pct"/>
            <w:shd w:val="clear" w:color="auto" w:fill="EFD3D2"/>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527</w:t>
            </w:r>
          </w:p>
        </w:tc>
      </w:tr>
    </w:tbl>
    <w:p w:rsidR="00206376" w:rsidRDefault="0099231B" w:rsidP="00206376">
      <w:pPr>
        <w:pStyle w:val="Footnote"/>
        <w:jc w:val="left"/>
        <w:sectPr w:rsidR="00206376" w:rsidSect="00206376">
          <w:pgSz w:w="16838" w:h="11906" w:orient="landscape"/>
          <w:pgMar w:top="1276" w:right="993" w:bottom="993" w:left="1440" w:header="708" w:footer="136" w:gutter="0"/>
          <w:cols w:space="242"/>
          <w:titlePg/>
          <w:docGrid w:linePitch="360"/>
        </w:sectPr>
      </w:pPr>
      <w:r>
        <w:t xml:space="preserve">u/a – </w:t>
      </w:r>
      <w:r w:rsidR="001C1702">
        <w:t xml:space="preserve">Data </w:t>
      </w:r>
      <w:r>
        <w:t xml:space="preserve">unavailable as some jurisdictions do not collect this information. </w:t>
      </w:r>
      <w:r w:rsidR="00206376">
        <w:t xml:space="preserve">For </w:t>
      </w:r>
      <w:r>
        <w:t>rest of footnotes</w:t>
      </w:r>
      <w:r w:rsidR="00206376">
        <w:t>, please refer to Appendix 1 – Explanatory Notes.</w:t>
      </w:r>
    </w:p>
    <w:p w:rsidR="00673780" w:rsidRPr="00C957CA" w:rsidRDefault="00673780" w:rsidP="002266BC">
      <w:pPr>
        <w:pStyle w:val="SWASectionnum2"/>
      </w:pPr>
      <w:bookmarkStart w:id="7" w:name="_Toc476564178"/>
      <w:bookmarkStart w:id="8" w:name="_Toc495053390"/>
      <w:r w:rsidRPr="00C957CA">
        <w:lastRenderedPageBreak/>
        <w:t>Inspectors</w:t>
      </w:r>
      <w:bookmarkEnd w:id="7"/>
      <w:bookmarkEnd w:id="8"/>
    </w:p>
    <w:p w:rsidR="00673780" w:rsidRDefault="00673780" w:rsidP="00532D63">
      <w:r>
        <w:t xml:space="preserve">The number of field active inspectors employed around Australia remained relatively stable between </w:t>
      </w:r>
      <w:r w:rsidR="009A1073">
        <w:t>2011–12 and 2015–16</w:t>
      </w:r>
      <w:r w:rsidR="00221199" w:rsidRPr="00E85736">
        <w:t>, as shown in Indicator 12b</w:t>
      </w:r>
      <w:r>
        <w:t>. Field active inspectors are defined as gazetted inspectors whose role is to spend the majority of their time ensuring compliance with the provisions of the work health and safety legislation. In some jurisdictions inspectors engage in other activities to improve the work health and safety capabilities of businesses and workplaces (i.e. a compliance field role). They include investigators (where applicable) who are appointed to work with the enforcement provisions by doing worksite visits, gathering evidence and drawing conclusions. They also include current vacancies and staff on extended leave, managers of the inspectorate regardless of whether undertaking field active work, and auditors (who are gazetted as inspectors) who are responsible for creating an audit template, completing the auditing process and providing feedback. Staff involved in giving advice and information packs from the office, and business advisory officers and community education officers, have been excluded.</w:t>
      </w:r>
    </w:p>
    <w:p w:rsidR="00673780" w:rsidRDefault="00673780" w:rsidP="00532D63">
      <w:r>
        <w:t xml:space="preserve">The number of field active inspectors remained stable since </w:t>
      </w:r>
      <w:r w:rsidR="00EB0501">
        <w:t>2011–12</w:t>
      </w:r>
      <w:r>
        <w:t xml:space="preserve"> in New South Wales, </w:t>
      </w:r>
      <w:r w:rsidR="00EB0501">
        <w:t xml:space="preserve">Queensland, the Australian Government, </w:t>
      </w:r>
      <w:r>
        <w:t xml:space="preserve">and South Australia. In line with the recommendations of the </w:t>
      </w:r>
      <w:r w:rsidRPr="008D4171">
        <w:rPr>
          <w:i/>
        </w:rPr>
        <w:t>Getting Home Safely</w:t>
      </w:r>
      <w:r>
        <w:t xml:space="preserve"> report, the Australian Capital Territory Government funded additional inspector positions for WorkSafe ACT in 2013–14, resulting in a substantial increase in the number of field active inspectors in the A</w:t>
      </w:r>
      <w:r w:rsidR="00EB0501">
        <w:t>ustralian Capital Territory (up </w:t>
      </w:r>
      <w:r>
        <w:t>30</w:t>
      </w:r>
      <w:r w:rsidR="00EB0501">
        <w:t> </w:t>
      </w:r>
      <w:r>
        <w:t>per</w:t>
      </w:r>
      <w:r w:rsidR="00EB0501">
        <w:t> </w:t>
      </w:r>
      <w:r>
        <w:t>cent) since</w:t>
      </w:r>
      <w:r w:rsidR="00EB0501">
        <w:t xml:space="preserve"> 2011–12</w:t>
      </w:r>
      <w:r>
        <w:t>. The number of field active inspectors</w:t>
      </w:r>
      <w:r w:rsidR="00EB0501">
        <w:t xml:space="preserve"> in Australia</w:t>
      </w:r>
      <w:r>
        <w:t xml:space="preserve"> </w:t>
      </w:r>
      <w:r w:rsidR="00EB0501">
        <w:t>increased slightly (up 1 per cent) in 2015–16</w:t>
      </w:r>
      <w:r>
        <w:t xml:space="preserve"> compared to the previous year. </w:t>
      </w:r>
    </w:p>
    <w:p w:rsidR="00673780" w:rsidRDefault="00673780" w:rsidP="00532D63">
      <w:r>
        <w:t>Although repeat visits and the number of inspectors in attendance are counted separately for both proactive and reactive workplace intervention measures, this is not the case in Western Australia where inspectors in attendance are not counted separately. Please refer to the Explanatory notes for more details.</w:t>
      </w:r>
    </w:p>
    <w:p w:rsidR="00DC326C" w:rsidRDefault="00DC326C" w:rsidP="00532D63">
      <w:pPr>
        <w:sectPr w:rsidR="00DC326C" w:rsidSect="00C50144">
          <w:pgSz w:w="11906" w:h="16838"/>
          <w:pgMar w:top="993" w:right="1800" w:bottom="1440" w:left="1276" w:header="708" w:footer="708" w:gutter="0"/>
          <w:cols w:space="242"/>
          <w:titlePg/>
          <w:docGrid w:linePitch="360"/>
        </w:sectPr>
      </w:pPr>
    </w:p>
    <w:p w:rsidR="00DC326C" w:rsidRDefault="00DC326C" w:rsidP="00DC326C">
      <w:pPr>
        <w:pStyle w:val="Figureheading"/>
      </w:pPr>
      <w:r>
        <w:lastRenderedPageBreak/>
        <w:t xml:space="preserve">Indicator </w:t>
      </w:r>
      <w:r>
        <w:rPr>
          <w:noProof/>
        </w:rPr>
        <w:t>12b</w:t>
      </w:r>
      <w:r>
        <w:t xml:space="preserve"> – Work health and safety </w:t>
      </w:r>
      <w:r w:rsidR="0006194B">
        <w:t>inspectorate</w:t>
      </w:r>
      <w:r>
        <w:t xml:space="preserve"> activity by jurisdiction </w:t>
      </w:r>
    </w:p>
    <w:tbl>
      <w:tblPr>
        <w:tblStyle w:val="LightShading-Accent2"/>
        <w:tblW w:w="5071" w:type="pct"/>
        <w:tblLayout w:type="fixed"/>
        <w:tblLook w:val="04A0" w:firstRow="1" w:lastRow="0" w:firstColumn="1" w:lastColumn="0" w:noHBand="0" w:noVBand="1"/>
        <w:tblCaption w:val="Indicator 12b. Work health and safety inspectorate activity by jurisdiction"/>
        <w:tblDescription w:val="This table contains work health and safetyinspectorate activities around Australian jurisdictions and New Zealand."/>
      </w:tblPr>
      <w:tblGrid>
        <w:gridCol w:w="2597"/>
        <w:gridCol w:w="1230"/>
        <w:gridCol w:w="901"/>
        <w:gridCol w:w="901"/>
        <w:gridCol w:w="902"/>
        <w:gridCol w:w="902"/>
        <w:gridCol w:w="902"/>
        <w:gridCol w:w="902"/>
        <w:gridCol w:w="902"/>
        <w:gridCol w:w="902"/>
        <w:gridCol w:w="902"/>
        <w:gridCol w:w="1041"/>
        <w:gridCol w:w="857"/>
        <w:gridCol w:w="988"/>
      </w:tblGrid>
      <w:tr w:rsidR="00E53F7C" w:rsidRPr="007A1000" w:rsidTr="009923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rsidR="00E53F7C" w:rsidRPr="007A1000" w:rsidRDefault="00E53F7C" w:rsidP="00206376">
            <w:pPr>
              <w:pStyle w:val="TableheaderNEW"/>
            </w:pPr>
            <w:r w:rsidRPr="007A1000">
              <w:t>Activity</w:t>
            </w:r>
          </w:p>
        </w:tc>
        <w:tc>
          <w:tcPr>
            <w:tcW w:w="415"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NSW</w:t>
            </w:r>
          </w:p>
        </w:tc>
        <w:tc>
          <w:tcPr>
            <w:tcW w:w="304"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Vic</w:t>
            </w:r>
          </w:p>
        </w:tc>
        <w:tc>
          <w:tcPr>
            <w:tcW w:w="304"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Qld</w:t>
            </w:r>
          </w:p>
        </w:tc>
        <w:tc>
          <w:tcPr>
            <w:tcW w:w="304"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WA</w:t>
            </w:r>
          </w:p>
        </w:tc>
        <w:tc>
          <w:tcPr>
            <w:tcW w:w="304" w:type="pct"/>
            <w:tcBorders>
              <w:bottom w:val="nil"/>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0A288D">
              <w:rPr>
                <w:vertAlign w:val="superscript"/>
              </w:rPr>
              <w:t>#</w:t>
            </w:r>
            <w:r w:rsidRPr="007A1000">
              <w:t>SA</w:t>
            </w:r>
          </w:p>
        </w:tc>
        <w:tc>
          <w:tcPr>
            <w:tcW w:w="304" w:type="pct"/>
            <w:tcBorders>
              <w:bottom w:val="nil"/>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0A288D">
              <w:rPr>
                <w:vertAlign w:val="superscript"/>
              </w:rPr>
              <w:t>#</w:t>
            </w:r>
            <w:r w:rsidRPr="007A1000">
              <w:t>Tas</w:t>
            </w:r>
          </w:p>
        </w:tc>
        <w:tc>
          <w:tcPr>
            <w:tcW w:w="304"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NT</w:t>
            </w:r>
          </w:p>
        </w:tc>
        <w:tc>
          <w:tcPr>
            <w:tcW w:w="304"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ACT</w:t>
            </w:r>
          </w:p>
        </w:tc>
        <w:tc>
          <w:tcPr>
            <w:tcW w:w="304"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Aus Gov</w:t>
            </w:r>
          </w:p>
        </w:tc>
        <w:tc>
          <w:tcPr>
            <w:tcW w:w="351"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Seacare</w:t>
            </w:r>
          </w:p>
        </w:tc>
        <w:tc>
          <w:tcPr>
            <w:tcW w:w="289"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B606A0">
              <w:rPr>
                <w:vertAlign w:val="superscript"/>
              </w:rPr>
              <w:t>a</w:t>
            </w:r>
            <w:r w:rsidRPr="007A1000">
              <w:t>Total Aus</w:t>
            </w:r>
          </w:p>
        </w:tc>
        <w:tc>
          <w:tcPr>
            <w:tcW w:w="333"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NZ</w:t>
            </w:r>
          </w:p>
        </w:tc>
      </w:tr>
      <w:tr w:rsidR="00E53F7C" w:rsidRPr="007A1000" w:rsidTr="0099231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r w:rsidRPr="007A1000">
              <w:t xml:space="preserve">Number of field active </w:t>
            </w:r>
          </w:p>
          <w:p w:rsidR="00E53F7C" w:rsidRPr="007A1000" w:rsidRDefault="00E53F7C" w:rsidP="00206376">
            <w:pPr>
              <w:pStyle w:val="Tablecolumnnew"/>
            </w:pPr>
            <w:r w:rsidRPr="007A1000">
              <w:t>inspectors</w:t>
            </w:r>
          </w:p>
        </w:tc>
        <w:tc>
          <w:tcPr>
            <w:tcW w:w="415"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2011-12</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315</w:t>
            </w:r>
          </w:p>
        </w:tc>
        <w:tc>
          <w:tcPr>
            <w:tcW w:w="304" w:type="pct"/>
            <w:shd w:val="clear" w:color="auto" w:fill="EFD3D2"/>
          </w:tcPr>
          <w:p w:rsidR="00E53F7C" w:rsidRPr="007A1000" w:rsidRDefault="00004B8D"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i</w:t>
            </w:r>
            <w:r w:rsidR="00E53F7C" w:rsidRPr="007A1000">
              <w:rPr>
                <w:sz w:val="18"/>
                <w:szCs w:val="18"/>
              </w:rPr>
              <w:t xml:space="preserve"> 240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216</w:t>
            </w:r>
          </w:p>
        </w:tc>
        <w:tc>
          <w:tcPr>
            <w:tcW w:w="304" w:type="pct"/>
            <w:tcBorders>
              <w:righ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103</w:t>
            </w:r>
          </w:p>
        </w:tc>
        <w:tc>
          <w:tcPr>
            <w:tcW w:w="304" w:type="pct"/>
            <w:tcBorders>
              <w:top w:val="nil"/>
              <w:left w:val="nil"/>
              <w:bottom w:val="nil"/>
              <w:righ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93</w:t>
            </w:r>
          </w:p>
        </w:tc>
        <w:tc>
          <w:tcPr>
            <w:tcW w:w="304" w:type="pct"/>
            <w:tcBorders>
              <w:top w:val="nil"/>
              <w:left w:val="nil"/>
              <w:bottom w:val="nil"/>
              <w:righ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31</w:t>
            </w:r>
          </w:p>
        </w:tc>
        <w:tc>
          <w:tcPr>
            <w:tcW w:w="304" w:type="pct"/>
            <w:tcBorders>
              <w:lef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12</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23</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44</w:t>
            </w:r>
          </w:p>
        </w:tc>
        <w:tc>
          <w:tcPr>
            <w:tcW w:w="351"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4</w:t>
            </w:r>
          </w:p>
        </w:tc>
        <w:tc>
          <w:tcPr>
            <w:tcW w:w="289" w:type="pct"/>
            <w:shd w:val="clear" w:color="auto" w:fill="EFD3D2"/>
          </w:tcPr>
          <w:p w:rsidR="00E53F7C" w:rsidRPr="007A1000" w:rsidRDefault="00934DA5"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E53F7C" w:rsidRPr="007A1000">
              <w:rPr>
                <w:sz w:val="18"/>
                <w:szCs w:val="18"/>
              </w:rPr>
              <w:t>081</w:t>
            </w:r>
          </w:p>
        </w:tc>
        <w:tc>
          <w:tcPr>
            <w:tcW w:w="333"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146</w:t>
            </w:r>
          </w:p>
        </w:tc>
      </w:tr>
      <w:tr w:rsidR="00E53F7C" w:rsidRPr="007A1000" w:rsidTr="0099231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p>
        </w:tc>
        <w:tc>
          <w:tcPr>
            <w:tcW w:w="415"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2012-13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315</w:t>
            </w:r>
          </w:p>
        </w:tc>
        <w:tc>
          <w:tcPr>
            <w:tcW w:w="304" w:type="pct"/>
            <w:shd w:val="clear" w:color="auto" w:fill="EFD3D2"/>
          </w:tcPr>
          <w:p w:rsidR="00E53F7C" w:rsidRPr="007A1000" w:rsidRDefault="00004B8D"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i</w:t>
            </w:r>
            <w:r w:rsidR="00E53F7C" w:rsidRPr="007A1000">
              <w:rPr>
                <w:sz w:val="18"/>
                <w:szCs w:val="18"/>
              </w:rPr>
              <w:t xml:space="preserve"> 261</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210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103</w:t>
            </w:r>
          </w:p>
        </w:tc>
        <w:tc>
          <w:tcPr>
            <w:tcW w:w="304" w:type="pct"/>
            <w:tcBorders>
              <w:top w:val="nil"/>
            </w:tcBorders>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93</w:t>
            </w:r>
          </w:p>
        </w:tc>
        <w:tc>
          <w:tcPr>
            <w:tcW w:w="304" w:type="pct"/>
            <w:tcBorders>
              <w:top w:val="nil"/>
            </w:tcBorders>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31</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17</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22</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44</w:t>
            </w:r>
          </w:p>
        </w:tc>
        <w:tc>
          <w:tcPr>
            <w:tcW w:w="351"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w:t>
            </w:r>
          </w:p>
        </w:tc>
        <w:tc>
          <w:tcPr>
            <w:tcW w:w="289" w:type="pct"/>
            <w:shd w:val="clear" w:color="auto" w:fill="EFD3D2"/>
          </w:tcPr>
          <w:p w:rsidR="00E53F7C" w:rsidRPr="007A1000" w:rsidRDefault="00934DA5"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w:t>
            </w:r>
            <w:r w:rsidR="00E53F7C" w:rsidRPr="007A1000">
              <w:rPr>
                <w:sz w:val="18"/>
                <w:szCs w:val="18"/>
              </w:rPr>
              <w:t>097</w:t>
            </w:r>
          </w:p>
        </w:tc>
        <w:tc>
          <w:tcPr>
            <w:tcW w:w="333" w:type="pct"/>
            <w:shd w:val="clear" w:color="auto" w:fill="EFD3D2"/>
          </w:tcPr>
          <w:p w:rsidR="00E53F7C" w:rsidRPr="007A1000" w:rsidRDefault="00004B8D"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h</w:t>
            </w:r>
            <w:r w:rsidR="00E53F7C" w:rsidRPr="00A466EB">
              <w:rPr>
                <w:sz w:val="18"/>
                <w:szCs w:val="18"/>
                <w:vertAlign w:val="superscript"/>
              </w:rPr>
              <w:t>.</w:t>
            </w:r>
            <w:r w:rsidR="00E53F7C" w:rsidRPr="007A1000">
              <w:rPr>
                <w:sz w:val="18"/>
                <w:szCs w:val="18"/>
              </w:rPr>
              <w:t>135</w:t>
            </w:r>
          </w:p>
        </w:tc>
      </w:tr>
      <w:tr w:rsidR="00E53F7C" w:rsidRPr="007A1000" w:rsidTr="00B2223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p>
        </w:tc>
        <w:tc>
          <w:tcPr>
            <w:tcW w:w="415"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2013-14</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315</w:t>
            </w:r>
          </w:p>
        </w:tc>
        <w:tc>
          <w:tcPr>
            <w:tcW w:w="304" w:type="pct"/>
            <w:shd w:val="clear" w:color="auto" w:fill="EFD3D2"/>
          </w:tcPr>
          <w:p w:rsidR="00E53F7C" w:rsidRPr="007A1000" w:rsidRDefault="00004B8D"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i</w:t>
            </w:r>
            <w:r w:rsidR="00E53F7C" w:rsidRPr="007A1000">
              <w:rPr>
                <w:sz w:val="18"/>
                <w:szCs w:val="18"/>
              </w:rPr>
              <w:t xml:space="preserve"> 261</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211</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103</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93</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31</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17</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30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46</w:t>
            </w:r>
          </w:p>
        </w:tc>
        <w:tc>
          <w:tcPr>
            <w:tcW w:w="351"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0</w:t>
            </w:r>
          </w:p>
        </w:tc>
        <w:tc>
          <w:tcPr>
            <w:tcW w:w="289" w:type="pct"/>
            <w:shd w:val="clear" w:color="auto" w:fill="EFD3D2"/>
          </w:tcPr>
          <w:p w:rsidR="00E53F7C" w:rsidRPr="007A1000" w:rsidRDefault="00934DA5"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E53F7C" w:rsidRPr="007A1000">
              <w:rPr>
                <w:sz w:val="18"/>
                <w:szCs w:val="18"/>
              </w:rPr>
              <w:t>107</w:t>
            </w:r>
          </w:p>
        </w:tc>
        <w:tc>
          <w:tcPr>
            <w:tcW w:w="333"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160</w:t>
            </w:r>
          </w:p>
        </w:tc>
      </w:tr>
      <w:tr w:rsidR="00E53F7C" w:rsidRPr="007A1000" w:rsidTr="00B22238">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p>
        </w:tc>
        <w:tc>
          <w:tcPr>
            <w:tcW w:w="415"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2014-15</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315</w:t>
            </w:r>
          </w:p>
        </w:tc>
        <w:tc>
          <w:tcPr>
            <w:tcW w:w="304" w:type="pct"/>
            <w:shd w:val="clear" w:color="auto" w:fill="EFD3D2"/>
          </w:tcPr>
          <w:p w:rsidR="00E53F7C" w:rsidRPr="007A1000" w:rsidRDefault="00004B8D"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vertAlign w:val="superscript"/>
              </w:rPr>
              <w:t>i</w:t>
            </w:r>
            <w:r w:rsidR="00E53F7C" w:rsidRPr="007A1000">
              <w:rPr>
                <w:sz w:val="18"/>
                <w:szCs w:val="18"/>
              </w:rPr>
              <w:t xml:space="preserve"> 261</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210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103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93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 xml:space="preserve"> 23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25</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30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46</w:t>
            </w:r>
          </w:p>
        </w:tc>
        <w:tc>
          <w:tcPr>
            <w:tcW w:w="351"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w:t>
            </w:r>
          </w:p>
        </w:tc>
        <w:tc>
          <w:tcPr>
            <w:tcW w:w="289" w:type="pct"/>
            <w:shd w:val="clear" w:color="auto" w:fill="EFD3D2"/>
          </w:tcPr>
          <w:p w:rsidR="00E53F7C" w:rsidRPr="007A1000" w:rsidRDefault="00934DA5"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w:t>
            </w:r>
            <w:r w:rsidR="00E53F7C" w:rsidRPr="007A1000">
              <w:rPr>
                <w:sz w:val="18"/>
                <w:szCs w:val="18"/>
              </w:rPr>
              <w:t>108</w:t>
            </w:r>
          </w:p>
        </w:tc>
        <w:tc>
          <w:tcPr>
            <w:tcW w:w="333"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181</w:t>
            </w:r>
          </w:p>
        </w:tc>
      </w:tr>
      <w:tr w:rsidR="00E53F7C" w:rsidRPr="007A1000" w:rsidTr="0099231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p>
        </w:tc>
        <w:tc>
          <w:tcPr>
            <w:tcW w:w="415"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2015-16</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315</w:t>
            </w:r>
          </w:p>
        </w:tc>
        <w:tc>
          <w:tcPr>
            <w:tcW w:w="304" w:type="pct"/>
            <w:shd w:val="clear" w:color="auto" w:fill="EFD3D2"/>
          </w:tcPr>
          <w:p w:rsidR="00E53F7C" w:rsidRPr="007A1000" w:rsidRDefault="00004B8D"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vertAlign w:val="superscript"/>
              </w:rPr>
              <w:t>i</w:t>
            </w:r>
            <w:r w:rsidR="00E53F7C" w:rsidRPr="007A1000">
              <w:rPr>
                <w:sz w:val="18"/>
                <w:szCs w:val="18"/>
              </w:rPr>
              <w:t xml:space="preserve"> 264</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217</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93</w:t>
            </w:r>
          </w:p>
        </w:tc>
        <w:tc>
          <w:tcPr>
            <w:tcW w:w="304" w:type="pct"/>
            <w:tcBorders>
              <w:bottom w:val="nil"/>
            </w:tcBorders>
            <w:shd w:val="clear" w:color="auto" w:fill="EFD3D2"/>
          </w:tcPr>
          <w:p w:rsidR="00E53F7C" w:rsidRPr="007A1000" w:rsidRDefault="00E53F7C" w:rsidP="00570DE8">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 xml:space="preserve"> 9</w:t>
            </w:r>
            <w:r w:rsidR="00570DE8">
              <w:rPr>
                <w:sz w:val="18"/>
                <w:szCs w:val="18"/>
              </w:rPr>
              <w:t>3</w:t>
            </w:r>
          </w:p>
        </w:tc>
        <w:tc>
          <w:tcPr>
            <w:tcW w:w="304" w:type="pct"/>
            <w:tcBorders>
              <w:bottom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25</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26</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30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46</w:t>
            </w:r>
          </w:p>
        </w:tc>
        <w:tc>
          <w:tcPr>
            <w:tcW w:w="351"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w:t>
            </w:r>
          </w:p>
        </w:tc>
        <w:tc>
          <w:tcPr>
            <w:tcW w:w="289" w:type="pct"/>
            <w:shd w:val="clear" w:color="auto" w:fill="EFD3D2"/>
          </w:tcPr>
          <w:p w:rsidR="00E53F7C" w:rsidRPr="007A1000" w:rsidRDefault="00934DA5" w:rsidP="00570DE8">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E53F7C" w:rsidRPr="007A1000">
              <w:rPr>
                <w:sz w:val="18"/>
                <w:szCs w:val="18"/>
              </w:rPr>
              <w:t>11</w:t>
            </w:r>
            <w:r w:rsidR="00570DE8">
              <w:rPr>
                <w:sz w:val="18"/>
                <w:szCs w:val="18"/>
              </w:rPr>
              <w:t>1</w:t>
            </w:r>
          </w:p>
        </w:tc>
        <w:tc>
          <w:tcPr>
            <w:tcW w:w="333"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181</w:t>
            </w:r>
          </w:p>
        </w:tc>
      </w:tr>
      <w:tr w:rsidR="00E53F7C" w:rsidRPr="007A1000" w:rsidTr="0099231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E53F7C" w:rsidRPr="007A1000" w:rsidRDefault="00E53F7C" w:rsidP="00206376">
            <w:pPr>
              <w:pStyle w:val="Tablecolumnnew"/>
            </w:pPr>
            <w:r w:rsidRPr="007A1000">
              <w:t>Number of fie</w:t>
            </w:r>
            <w:r>
              <w:t>ld active inspectors per 10 000</w:t>
            </w:r>
          </w:p>
        </w:tc>
        <w:tc>
          <w:tcPr>
            <w:tcW w:w="415"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2011–12</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0.9</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1.1</w:t>
            </w:r>
          </w:p>
        </w:tc>
        <w:tc>
          <w:tcPr>
            <w:tcW w:w="304" w:type="pct"/>
            <w:tcBorders>
              <w:right w:val="nil"/>
            </w:tcBorders>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tcBorders>
              <w:top w:val="nil"/>
              <w:left w:val="nil"/>
              <w:bottom w:val="nil"/>
              <w:right w:val="nil"/>
            </w:tcBorders>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1.3</w:t>
            </w:r>
          </w:p>
        </w:tc>
        <w:tc>
          <w:tcPr>
            <w:tcW w:w="304" w:type="pct"/>
            <w:tcBorders>
              <w:top w:val="nil"/>
              <w:left w:val="nil"/>
              <w:bottom w:val="nil"/>
              <w:right w:val="nil"/>
            </w:tcBorders>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1.5</w:t>
            </w:r>
          </w:p>
        </w:tc>
        <w:tc>
          <w:tcPr>
            <w:tcW w:w="304" w:type="pct"/>
            <w:tcBorders>
              <w:left w:val="nil"/>
            </w:tcBorders>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1.1</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w:t>
            </w:r>
          </w:p>
        </w:tc>
        <w:tc>
          <w:tcPr>
            <w:tcW w:w="304" w:type="pct"/>
            <w:shd w:val="clear" w:color="auto" w:fill="auto"/>
          </w:tcPr>
          <w:p w:rsidR="00E53F7C" w:rsidRPr="007A1000" w:rsidRDefault="00B3448E"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w:t>
            </w:r>
          </w:p>
        </w:tc>
        <w:tc>
          <w:tcPr>
            <w:tcW w:w="351"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5.0</w:t>
            </w:r>
          </w:p>
        </w:tc>
        <w:tc>
          <w:tcPr>
            <w:tcW w:w="289"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1.1</w:t>
            </w:r>
          </w:p>
        </w:tc>
        <w:tc>
          <w:tcPr>
            <w:tcW w:w="333"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0.8</w:t>
            </w:r>
          </w:p>
        </w:tc>
      </w:tr>
      <w:tr w:rsidR="00E53F7C" w:rsidRPr="007A1000" w:rsidTr="0099231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E53F7C" w:rsidRPr="007A1000" w:rsidRDefault="00E53F7C" w:rsidP="00206376">
            <w:pPr>
              <w:pStyle w:val="Tablecolumnnew"/>
            </w:pPr>
            <w:r>
              <w:t>employees</w:t>
            </w:r>
          </w:p>
        </w:tc>
        <w:tc>
          <w:tcPr>
            <w:tcW w:w="415"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2012–13</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1.1</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0.9</w:t>
            </w:r>
          </w:p>
        </w:tc>
        <w:tc>
          <w:tcPr>
            <w:tcW w:w="304" w:type="pct"/>
            <w:tcBorders>
              <w:top w:val="nil"/>
            </w:tcBorders>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1.3</w:t>
            </w:r>
          </w:p>
        </w:tc>
        <w:tc>
          <w:tcPr>
            <w:tcW w:w="304" w:type="pct"/>
            <w:tcBorders>
              <w:top w:val="nil"/>
            </w:tcBorders>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1.5</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1.5</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1.8</w:t>
            </w:r>
          </w:p>
        </w:tc>
        <w:tc>
          <w:tcPr>
            <w:tcW w:w="304" w:type="pct"/>
            <w:shd w:val="clear" w:color="auto" w:fill="auto"/>
          </w:tcPr>
          <w:p w:rsidR="00E53F7C" w:rsidRPr="007A1000" w:rsidRDefault="00B3448E"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p>
        </w:tc>
        <w:tc>
          <w:tcPr>
            <w:tcW w:w="351"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1.2</w:t>
            </w:r>
          </w:p>
        </w:tc>
        <w:tc>
          <w:tcPr>
            <w:tcW w:w="289"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1.1</w:t>
            </w:r>
          </w:p>
        </w:tc>
        <w:tc>
          <w:tcPr>
            <w:tcW w:w="333"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0.7</w:t>
            </w:r>
          </w:p>
        </w:tc>
      </w:tr>
      <w:tr w:rsidR="00E53F7C" w:rsidRPr="007A1000" w:rsidTr="00B22238">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E53F7C" w:rsidRPr="007A1000" w:rsidRDefault="00E53F7C" w:rsidP="00206376">
            <w:pPr>
              <w:pStyle w:val="Tablecolumnnew"/>
            </w:pPr>
          </w:p>
        </w:tc>
        <w:tc>
          <w:tcPr>
            <w:tcW w:w="415"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2013–14</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0.9</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1.3</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1.5</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1.4</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2.4</w:t>
            </w:r>
          </w:p>
        </w:tc>
        <w:tc>
          <w:tcPr>
            <w:tcW w:w="304" w:type="pct"/>
            <w:shd w:val="clear" w:color="auto" w:fill="auto"/>
          </w:tcPr>
          <w:p w:rsidR="00E53F7C" w:rsidRPr="007A1000" w:rsidRDefault="00B3448E"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w:t>
            </w:r>
          </w:p>
        </w:tc>
        <w:tc>
          <w:tcPr>
            <w:tcW w:w="351"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0.0</w:t>
            </w:r>
          </w:p>
        </w:tc>
        <w:tc>
          <w:tcPr>
            <w:tcW w:w="289"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1.1</w:t>
            </w:r>
          </w:p>
        </w:tc>
        <w:tc>
          <w:tcPr>
            <w:tcW w:w="333"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0.8</w:t>
            </w:r>
          </w:p>
        </w:tc>
      </w:tr>
      <w:tr w:rsidR="00E53F7C" w:rsidRPr="007A1000" w:rsidTr="00B2223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E53F7C" w:rsidRPr="007A1000" w:rsidRDefault="00E53F7C" w:rsidP="00206376">
            <w:pPr>
              <w:pStyle w:val="Tablecolumnnew"/>
            </w:pPr>
          </w:p>
        </w:tc>
        <w:tc>
          <w:tcPr>
            <w:tcW w:w="415"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2014–15</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0.9</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1.3</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1.1</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w:t>
            </w:r>
          </w:p>
        </w:tc>
        <w:tc>
          <w:tcPr>
            <w:tcW w:w="304"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2.3</w:t>
            </w:r>
          </w:p>
        </w:tc>
        <w:tc>
          <w:tcPr>
            <w:tcW w:w="304" w:type="pct"/>
            <w:shd w:val="clear" w:color="auto" w:fill="auto"/>
          </w:tcPr>
          <w:p w:rsidR="00E53F7C" w:rsidRPr="007A1000" w:rsidRDefault="00B3448E"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c>
          <w:tcPr>
            <w:tcW w:w="351"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1.5</w:t>
            </w:r>
          </w:p>
        </w:tc>
        <w:tc>
          <w:tcPr>
            <w:tcW w:w="289"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1.0</w:t>
            </w:r>
          </w:p>
        </w:tc>
        <w:tc>
          <w:tcPr>
            <w:tcW w:w="333" w:type="pct"/>
            <w:shd w:val="clear" w:color="auto" w:fill="auto"/>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0.9</w:t>
            </w:r>
          </w:p>
        </w:tc>
      </w:tr>
      <w:tr w:rsidR="00E53F7C" w:rsidRPr="007A1000" w:rsidTr="0099231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E53F7C" w:rsidRPr="007A1000" w:rsidRDefault="00E53F7C" w:rsidP="00206376">
            <w:pPr>
              <w:pStyle w:val="Tablecolumnnew"/>
            </w:pPr>
          </w:p>
        </w:tc>
        <w:tc>
          <w:tcPr>
            <w:tcW w:w="415"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2015–16</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0.8</w:t>
            </w:r>
          </w:p>
        </w:tc>
        <w:tc>
          <w:tcPr>
            <w:tcW w:w="304" w:type="pct"/>
            <w:tcBorders>
              <w:bottom w:val="nil"/>
            </w:tcBorders>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1.3</w:t>
            </w:r>
          </w:p>
        </w:tc>
        <w:tc>
          <w:tcPr>
            <w:tcW w:w="304" w:type="pct"/>
            <w:tcBorders>
              <w:bottom w:val="nil"/>
            </w:tcBorders>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1.2</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2.1</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w:t>
            </w:r>
          </w:p>
        </w:tc>
        <w:tc>
          <w:tcPr>
            <w:tcW w:w="304"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1.2</w:t>
            </w:r>
          </w:p>
        </w:tc>
        <w:tc>
          <w:tcPr>
            <w:tcW w:w="351"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2.9</w:t>
            </w:r>
          </w:p>
        </w:tc>
        <w:tc>
          <w:tcPr>
            <w:tcW w:w="289"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1.0</w:t>
            </w:r>
          </w:p>
        </w:tc>
        <w:tc>
          <w:tcPr>
            <w:tcW w:w="333" w:type="pct"/>
            <w:shd w:val="clear" w:color="auto" w:fill="auto"/>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0.9</w:t>
            </w:r>
          </w:p>
        </w:tc>
      </w:tr>
      <w:tr w:rsidR="00E53F7C" w:rsidRPr="007A1000" w:rsidTr="0099231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r>
              <w:t>Number of other staff undertaking non-</w:t>
            </w:r>
          </w:p>
        </w:tc>
        <w:tc>
          <w:tcPr>
            <w:tcW w:w="415"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2011–12</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u/a</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57</w:t>
            </w:r>
          </w:p>
        </w:tc>
        <w:tc>
          <w:tcPr>
            <w:tcW w:w="304" w:type="pct"/>
            <w:tcBorders>
              <w:righ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C90C37">
              <w:rPr>
                <w:sz w:val="18"/>
                <w:szCs w:val="18"/>
                <w:vertAlign w:val="superscript"/>
              </w:rPr>
              <w:t>j.</w:t>
            </w:r>
            <w:r>
              <w:rPr>
                <w:sz w:val="18"/>
                <w:szCs w:val="18"/>
              </w:rPr>
              <w:t>5</w:t>
            </w:r>
          </w:p>
        </w:tc>
        <w:tc>
          <w:tcPr>
            <w:tcW w:w="304" w:type="pct"/>
            <w:tcBorders>
              <w:top w:val="nil"/>
              <w:left w:val="nil"/>
              <w:bottom w:val="nil"/>
              <w:righ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p>
        </w:tc>
        <w:tc>
          <w:tcPr>
            <w:tcW w:w="304" w:type="pct"/>
            <w:tcBorders>
              <w:top w:val="nil"/>
              <w:left w:val="nil"/>
              <w:bottom w:val="nil"/>
              <w:righ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tcBorders>
              <w:left w:val="nil"/>
            </w:tcBorders>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w:t>
            </w:r>
          </w:p>
        </w:tc>
        <w:tc>
          <w:tcPr>
            <w:tcW w:w="351"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289"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143</w:t>
            </w:r>
          </w:p>
        </w:tc>
        <w:tc>
          <w:tcPr>
            <w:tcW w:w="333"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r>
      <w:tr w:rsidR="00E53F7C" w:rsidRPr="007A1000" w:rsidTr="0099231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r>
              <w:t>inspectorate activities</w:t>
            </w:r>
          </w:p>
        </w:tc>
        <w:tc>
          <w:tcPr>
            <w:tcW w:w="415"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2012–13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35</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u/a</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71</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C90C37">
              <w:rPr>
                <w:sz w:val="18"/>
                <w:szCs w:val="18"/>
                <w:vertAlign w:val="superscript"/>
              </w:rPr>
              <w:t>j.</w:t>
            </w:r>
            <w:r>
              <w:rPr>
                <w:sz w:val="18"/>
                <w:szCs w:val="18"/>
              </w:rPr>
              <w:t>4</w:t>
            </w:r>
          </w:p>
        </w:tc>
        <w:tc>
          <w:tcPr>
            <w:tcW w:w="304" w:type="pct"/>
            <w:tcBorders>
              <w:top w:val="nil"/>
            </w:tcBorders>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11</w:t>
            </w:r>
          </w:p>
        </w:tc>
        <w:tc>
          <w:tcPr>
            <w:tcW w:w="304" w:type="pct"/>
            <w:tcBorders>
              <w:top w:val="nil"/>
            </w:tcBorders>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27</w:t>
            </w:r>
          </w:p>
        </w:tc>
        <w:tc>
          <w:tcPr>
            <w:tcW w:w="351"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tcW w:w="289"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154</w:t>
            </w:r>
          </w:p>
        </w:tc>
        <w:tc>
          <w:tcPr>
            <w:tcW w:w="333"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p>
        </w:tc>
      </w:tr>
      <w:tr w:rsidR="00E53F7C" w:rsidRPr="007A1000" w:rsidTr="00B2223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p>
        </w:tc>
        <w:tc>
          <w:tcPr>
            <w:tcW w:w="415"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2013–14</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u/a</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81</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C90C37">
              <w:rPr>
                <w:sz w:val="18"/>
                <w:szCs w:val="18"/>
                <w:vertAlign w:val="superscript"/>
              </w:rPr>
              <w:t>j.</w:t>
            </w:r>
            <w:r>
              <w:rPr>
                <w:sz w:val="18"/>
                <w:szCs w:val="18"/>
              </w:rPr>
              <w:t>5</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w:t>
            </w:r>
          </w:p>
        </w:tc>
        <w:tc>
          <w:tcPr>
            <w:tcW w:w="351"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289"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140</w:t>
            </w:r>
          </w:p>
        </w:tc>
        <w:tc>
          <w:tcPr>
            <w:tcW w:w="333"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r>
      <w:tr w:rsidR="00E53F7C" w:rsidRPr="007A1000" w:rsidTr="00B22238">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p>
        </w:tc>
        <w:tc>
          <w:tcPr>
            <w:tcW w:w="415"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2014–15</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u/a</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86</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tcW w:w="304"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41</w:t>
            </w:r>
          </w:p>
        </w:tc>
        <w:tc>
          <w:tcPr>
            <w:tcW w:w="351"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tcW w:w="289"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148</w:t>
            </w:r>
          </w:p>
        </w:tc>
        <w:tc>
          <w:tcPr>
            <w:tcW w:w="333" w:type="pct"/>
            <w:shd w:val="clear" w:color="auto" w:fill="EFD3D2"/>
          </w:tcPr>
          <w:p w:rsidR="00E53F7C" w:rsidRPr="007A1000" w:rsidRDefault="00E53F7C"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p>
        </w:tc>
      </w:tr>
      <w:tr w:rsidR="00E53F7C" w:rsidRPr="007A1000" w:rsidTr="00B2223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E53F7C" w:rsidRPr="007A1000" w:rsidRDefault="00E53F7C" w:rsidP="00206376">
            <w:pPr>
              <w:pStyle w:val="Tablecolumnnew"/>
            </w:pPr>
          </w:p>
        </w:tc>
        <w:tc>
          <w:tcPr>
            <w:tcW w:w="415"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2015–16</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u/a</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67</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304"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49</w:t>
            </w:r>
          </w:p>
        </w:tc>
        <w:tc>
          <w:tcPr>
            <w:tcW w:w="351"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289"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136</w:t>
            </w:r>
          </w:p>
        </w:tc>
        <w:tc>
          <w:tcPr>
            <w:tcW w:w="333" w:type="pct"/>
            <w:shd w:val="clear" w:color="auto" w:fill="EFD3D2"/>
          </w:tcPr>
          <w:p w:rsidR="00E53F7C" w:rsidRPr="007A1000" w:rsidRDefault="00E53F7C"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r>
    </w:tbl>
    <w:p w:rsidR="00206376" w:rsidRDefault="0099231B" w:rsidP="00DC326C">
      <w:pPr>
        <w:pStyle w:val="Footnote"/>
        <w:rPr>
          <w:vertAlign w:val="superscript"/>
        </w:rPr>
      </w:pPr>
      <w:r>
        <w:t xml:space="preserve">u/a – </w:t>
      </w:r>
      <w:r w:rsidR="001C1702">
        <w:t xml:space="preserve">Data </w:t>
      </w:r>
      <w:r>
        <w:t>unavailable as some jurisdictions do not collect this information. For rest of footnotes, please refer to Appendix 1 – Explanatory Notes</w:t>
      </w:r>
      <w:r w:rsidR="00206376">
        <w:t>.</w:t>
      </w:r>
    </w:p>
    <w:p w:rsidR="00DC326C" w:rsidRDefault="00DC326C" w:rsidP="00532D63">
      <w:pPr>
        <w:sectPr w:rsidR="00DC326C" w:rsidSect="00221199">
          <w:pgSz w:w="16838" w:h="11906" w:orient="landscape"/>
          <w:pgMar w:top="1276" w:right="993" w:bottom="1134" w:left="1440" w:header="708" w:footer="274" w:gutter="0"/>
          <w:cols w:space="242"/>
          <w:titlePg/>
          <w:docGrid w:linePitch="360"/>
        </w:sectPr>
      </w:pPr>
    </w:p>
    <w:p w:rsidR="00673780" w:rsidRPr="00C957CA" w:rsidRDefault="00673780" w:rsidP="002266BC">
      <w:pPr>
        <w:pStyle w:val="SWASectionnum2"/>
      </w:pPr>
      <w:bookmarkStart w:id="9" w:name="_Toc476564179"/>
      <w:bookmarkStart w:id="10" w:name="_Toc495053391"/>
      <w:r w:rsidRPr="00C957CA">
        <w:lastRenderedPageBreak/>
        <w:t>Notices</w:t>
      </w:r>
      <w:bookmarkEnd w:id="9"/>
      <w:bookmarkEnd w:id="10"/>
      <w:r w:rsidRPr="00C957CA">
        <w:rPr>
          <w:color w:val="00001E"/>
        </w:rPr>
        <w:t xml:space="preserve"> </w:t>
      </w:r>
    </w:p>
    <w:p w:rsidR="00673780" w:rsidRDefault="00673780" w:rsidP="00532D63">
      <w:r>
        <w:t xml:space="preserve">Where inspectors identify a breach under their work health and safety legislation a notice may be issued. </w:t>
      </w:r>
      <w:r w:rsidR="00221199" w:rsidRPr="00E85736">
        <w:t>Indicator 12c shows that</w:t>
      </w:r>
      <w:r w:rsidR="00221199">
        <w:t xml:space="preserve"> </w:t>
      </w:r>
      <w:r>
        <w:t xml:space="preserve">Australian jurisdictions issued </w:t>
      </w:r>
      <w:r w:rsidR="00934DA5">
        <w:t>43,</w:t>
      </w:r>
      <w:r w:rsidR="004D2652">
        <w:t>025</w:t>
      </w:r>
      <w:r>
        <w:t xml:space="preserve"> notices in </w:t>
      </w:r>
      <w:r w:rsidR="004D2652">
        <w:t>2015–16</w:t>
      </w:r>
      <w:r>
        <w:t xml:space="preserve">, comprising </w:t>
      </w:r>
      <w:r w:rsidR="004D2652">
        <w:t>166 </w:t>
      </w:r>
      <w:r>
        <w:t>infringement notices (</w:t>
      </w:r>
      <w:r w:rsidR="004D2652">
        <w:t>up 9 per cent</w:t>
      </w:r>
      <w:r>
        <w:t xml:space="preserve">), </w:t>
      </w:r>
      <w:r w:rsidR="004D2652">
        <w:t>3</w:t>
      </w:r>
      <w:r w:rsidR="00934DA5">
        <w:t>,</w:t>
      </w:r>
      <w:r w:rsidR="004D2652">
        <w:t xml:space="preserve">032 </w:t>
      </w:r>
      <w:r>
        <w:t>prohibition notices (down</w:t>
      </w:r>
      <w:r w:rsidR="004D2652">
        <w:t> 16 per cent</w:t>
      </w:r>
      <w:r>
        <w:t xml:space="preserve">) and </w:t>
      </w:r>
      <w:r w:rsidR="00934DA5">
        <w:t>39,</w:t>
      </w:r>
      <w:r w:rsidR="004D2652">
        <w:t>827</w:t>
      </w:r>
      <w:r>
        <w:t xml:space="preserve"> improvement notices (</w:t>
      </w:r>
      <w:r w:rsidR="004D2652">
        <w:t>up 3 per cent</w:t>
      </w:r>
      <w:r w:rsidR="00A844C5">
        <w:t xml:space="preserve">) compared to </w:t>
      </w:r>
      <w:r w:rsidR="00EA4AF2">
        <w:t xml:space="preserve">the </w:t>
      </w:r>
      <w:r w:rsidR="00A844C5">
        <w:t>previous year.</w:t>
      </w:r>
    </w:p>
    <w:p w:rsidR="00673780" w:rsidRDefault="00673780" w:rsidP="00532D63">
      <w:r>
        <w:t xml:space="preserve">Data on notices cannot be compared directly across jurisdictions as notices are issued differently in each jurisdiction. For example, in some instances a single notice may be issued for multiple breaches of the legislation, while in other instances separate notices are issued for each breach identified. </w:t>
      </w:r>
    </w:p>
    <w:p w:rsidR="00673780" w:rsidRDefault="00673780" w:rsidP="00532D63">
      <w:r>
        <w:t xml:space="preserve">In </w:t>
      </w:r>
      <w:r w:rsidR="002311DE">
        <w:t>2015–16</w:t>
      </w:r>
      <w:r>
        <w:t>, there was a substantial increase from the previous year in the number of notices issued by</w:t>
      </w:r>
      <w:r w:rsidR="002311DE">
        <w:t xml:space="preserve"> the Australian Government (up 73 per cent), Seacare (up 26 per cent), Tasmania (up 13 per cent), New South Wales (up 10 per cent), the Northern Territory (up 8 per cent) and Victoria (up 6 per cent)</w:t>
      </w:r>
      <w:r>
        <w:t>. By contrast, decreases were recorded in</w:t>
      </w:r>
      <w:r w:rsidR="002311DE">
        <w:t xml:space="preserve"> the Australian Capital Territory (down 61 per cent), South Australia (down 12 per cent),</w:t>
      </w:r>
      <w:r w:rsidR="009A092F">
        <w:t xml:space="preserve"> </w:t>
      </w:r>
      <w:r w:rsidR="002311DE">
        <w:t>Queensland (down 8 per cent) and Western Australia (down 2 per cent)</w:t>
      </w:r>
      <w:r>
        <w:t xml:space="preserve">. New Zealand recorded a </w:t>
      </w:r>
      <w:r w:rsidR="002311DE">
        <w:t xml:space="preserve">36 per cent decrease </w:t>
      </w:r>
      <w:r>
        <w:t>in the total number of notices issued.</w:t>
      </w:r>
    </w:p>
    <w:p w:rsidR="00206376" w:rsidRDefault="00A7177D" w:rsidP="00532D63">
      <w:r w:rsidRPr="001A57E3">
        <w:t>In line with the requirements under the model work health and safety laws, some jurisdictions have created infringement notice schemes, but for certain offences only. The national compliance and enforcement policy sets out the offences for which infringement notices can be issued and in some jurisdictions this may be less than were able to issued under previous legislation. This may, at least partly, explain the substantial decrease (down 73 per cent) in the national number of infringement notices issued in 2015–16 compared to 2011–12. The Australian Capital Territory did not issue any infringement notice in 2015–16 compared to 13 infringement notices issued in the previous year.</w:t>
      </w:r>
      <w:r w:rsidR="00FD6CE1">
        <w:t>.</w:t>
      </w:r>
    </w:p>
    <w:p w:rsidR="00206376" w:rsidRPr="002266BC" w:rsidRDefault="00206376" w:rsidP="00206376">
      <w:pPr>
        <w:pStyle w:val="SWASectionnum2"/>
        <w:rPr>
          <w:color w:val="C00000"/>
        </w:rPr>
      </w:pPr>
      <w:bookmarkStart w:id="11" w:name="_Toc476564180"/>
      <w:bookmarkStart w:id="12" w:name="_Toc495053392"/>
      <w:r w:rsidRPr="002266BC">
        <w:rPr>
          <w:color w:val="C00000"/>
        </w:rPr>
        <w:t>Enforceable undertakings</w:t>
      </w:r>
      <w:bookmarkEnd w:id="11"/>
      <w:bookmarkEnd w:id="12"/>
    </w:p>
    <w:p w:rsidR="00206376" w:rsidRPr="00206214" w:rsidRDefault="00206376" w:rsidP="00206376">
      <w:r w:rsidRPr="00F46013">
        <w:t xml:space="preserve">An enforceable undertaking is a legally binding agreement entered into as an alternative to having the matter decided through legal proceedings for contravention of </w:t>
      </w:r>
      <w:r w:rsidRPr="00AC28AF">
        <w:t>a work health and safety law</w:t>
      </w:r>
      <w:r w:rsidRPr="00206214">
        <w:t>. An enforceable undertaking provides an opportunity for significant work health and safety reform to be undertaken. Typically the activities associated with an undertaking are substantial and must aim to deliver tangible benefits to the workplace, industry or the broader community.</w:t>
      </w:r>
    </w:p>
    <w:p w:rsidR="00206376" w:rsidRPr="00206214" w:rsidRDefault="00206376" w:rsidP="00206376">
      <w:r w:rsidRPr="00206214">
        <w:t xml:space="preserve">Enforceable undertakings </w:t>
      </w:r>
      <w:r w:rsidRPr="004721C1">
        <w:t xml:space="preserve">are an important compliance tool under the model </w:t>
      </w:r>
      <w:r w:rsidRPr="00F46013">
        <w:t xml:space="preserve">work health and safety legislation. </w:t>
      </w:r>
      <w:r w:rsidRPr="00AC28AF">
        <w:t>An enforceable undertaking will generally not be accepted where the offence relates to reckless</w:t>
      </w:r>
      <w:r w:rsidRPr="00206214">
        <w:t xml:space="preserve"> conduct or where an infringement notice has been issued for the contravention.</w:t>
      </w:r>
    </w:p>
    <w:p w:rsidR="00206376" w:rsidRDefault="00206376" w:rsidP="00206376">
      <w:r>
        <w:t>There were 35 enforceable undertakings accepted by regulators in 2015–16, compared to 23 in the previous year and 10 in 2011–12</w:t>
      </w:r>
      <w:r w:rsidRPr="00E85736">
        <w:t>, as shown in Indicator 12c</w:t>
      </w:r>
      <w:r>
        <w:t>.</w:t>
      </w:r>
    </w:p>
    <w:p w:rsidR="00206376" w:rsidRDefault="00206376" w:rsidP="00532D63">
      <w:pPr>
        <w:sectPr w:rsidR="00206376" w:rsidSect="00C50144">
          <w:pgSz w:w="11906" w:h="16838"/>
          <w:pgMar w:top="993" w:right="1800" w:bottom="1440" w:left="1276" w:header="708" w:footer="708" w:gutter="0"/>
          <w:cols w:space="242"/>
          <w:titlePg/>
          <w:docGrid w:linePitch="360"/>
        </w:sectPr>
      </w:pPr>
    </w:p>
    <w:p w:rsidR="00206376" w:rsidRDefault="00206376" w:rsidP="00206376">
      <w:pPr>
        <w:pStyle w:val="Figureheading"/>
      </w:pPr>
      <w:r>
        <w:lastRenderedPageBreak/>
        <w:t xml:space="preserve">Indicator </w:t>
      </w:r>
      <w:r>
        <w:rPr>
          <w:noProof/>
        </w:rPr>
        <w:t>12c</w:t>
      </w:r>
      <w:r>
        <w:t xml:space="preserve"> – Work health and safety notices and enforceable undertakings by jurisdiction</w:t>
      </w:r>
    </w:p>
    <w:tbl>
      <w:tblPr>
        <w:tblStyle w:val="LightShading-Accent2"/>
        <w:tblW w:w="5071" w:type="pct"/>
        <w:tblLayout w:type="fixed"/>
        <w:tblLook w:val="04A0" w:firstRow="1" w:lastRow="0" w:firstColumn="1" w:lastColumn="0" w:noHBand="0" w:noVBand="1"/>
        <w:tblCaption w:val="Indicator 12c. Work health and safetynotices and enforceable undertakings by jurisdiction"/>
        <w:tblDescription w:val="This table contains work health and safety notices and enforceable undertakings around Australian jurisdictions and New Zealand."/>
      </w:tblPr>
      <w:tblGrid>
        <w:gridCol w:w="2597"/>
        <w:gridCol w:w="1230"/>
        <w:gridCol w:w="901"/>
        <w:gridCol w:w="901"/>
        <w:gridCol w:w="902"/>
        <w:gridCol w:w="902"/>
        <w:gridCol w:w="902"/>
        <w:gridCol w:w="902"/>
        <w:gridCol w:w="902"/>
        <w:gridCol w:w="902"/>
        <w:gridCol w:w="902"/>
        <w:gridCol w:w="1041"/>
        <w:gridCol w:w="857"/>
        <w:gridCol w:w="988"/>
      </w:tblGrid>
      <w:tr w:rsidR="00206376" w:rsidRPr="007A1000" w:rsidTr="00F503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rsidR="00206376" w:rsidRPr="007A1000" w:rsidRDefault="00206376" w:rsidP="00206376">
            <w:pPr>
              <w:pStyle w:val="TableheaderNEW"/>
            </w:pPr>
            <w:r w:rsidRPr="007A1000">
              <w:t>Activity</w:t>
            </w:r>
          </w:p>
        </w:tc>
        <w:tc>
          <w:tcPr>
            <w:tcW w:w="415"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NSW</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Vic</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Qld</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WA</w:t>
            </w:r>
          </w:p>
        </w:tc>
        <w:tc>
          <w:tcPr>
            <w:tcW w:w="304" w:type="pct"/>
            <w:tcBorders>
              <w:bottom w:val="nil"/>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0A288D">
              <w:rPr>
                <w:vertAlign w:val="superscript"/>
              </w:rPr>
              <w:t>#</w:t>
            </w:r>
            <w:r w:rsidRPr="007A1000">
              <w:t>SA</w:t>
            </w:r>
          </w:p>
        </w:tc>
        <w:tc>
          <w:tcPr>
            <w:tcW w:w="304" w:type="pct"/>
            <w:tcBorders>
              <w:bottom w:val="nil"/>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0A288D">
              <w:rPr>
                <w:vertAlign w:val="superscript"/>
              </w:rPr>
              <w:t>#</w:t>
            </w:r>
            <w:r w:rsidRPr="007A1000">
              <w:t>Tas</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NT</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ACT</w:t>
            </w:r>
          </w:p>
        </w:tc>
        <w:tc>
          <w:tcPr>
            <w:tcW w:w="304"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Aus Gov</w:t>
            </w:r>
          </w:p>
        </w:tc>
        <w:tc>
          <w:tcPr>
            <w:tcW w:w="351"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Seacare</w:t>
            </w:r>
          </w:p>
        </w:tc>
        <w:tc>
          <w:tcPr>
            <w:tcW w:w="289"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B606A0">
              <w:rPr>
                <w:vertAlign w:val="superscript"/>
              </w:rPr>
              <w:t>a</w:t>
            </w:r>
            <w:r w:rsidRPr="007A1000">
              <w:t>Total Aus</w:t>
            </w:r>
          </w:p>
        </w:tc>
        <w:tc>
          <w:tcPr>
            <w:tcW w:w="333"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NZ</w:t>
            </w:r>
          </w:p>
        </w:tc>
      </w:tr>
      <w:tr w:rsidR="00206376" w:rsidRPr="007A1000" w:rsidTr="00F5034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r>
              <w:t>Number of infringement notices issued</w:t>
            </w: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2011–12</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357</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 xml:space="preserve">k </w:t>
            </w:r>
            <w:r w:rsidRPr="00C90C37">
              <w:rPr>
                <w:sz w:val="18"/>
              </w:rPr>
              <w:t>u/a</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207</w:t>
            </w:r>
          </w:p>
        </w:tc>
        <w:tc>
          <w:tcPr>
            <w:tcW w:w="304" w:type="pct"/>
            <w:tcBorders>
              <w:right w:val="nil"/>
            </w:tcBorders>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n/a</w:t>
            </w:r>
          </w:p>
        </w:tc>
        <w:tc>
          <w:tcPr>
            <w:tcW w:w="304" w:type="pct"/>
            <w:tcBorders>
              <w:top w:val="nil"/>
              <w:left w:val="nil"/>
              <w:bottom w:val="nil"/>
              <w:right w:val="nil"/>
            </w:tcBorders>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n/a </w:t>
            </w:r>
          </w:p>
        </w:tc>
        <w:tc>
          <w:tcPr>
            <w:tcW w:w="304" w:type="pct"/>
            <w:tcBorders>
              <w:top w:val="nil"/>
              <w:left w:val="nil"/>
              <w:bottom w:val="nil"/>
              <w:right w:val="nil"/>
            </w:tcBorders>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44</w:t>
            </w:r>
          </w:p>
        </w:tc>
        <w:tc>
          <w:tcPr>
            <w:tcW w:w="304" w:type="pct"/>
            <w:tcBorders>
              <w:left w:val="nil"/>
            </w:tcBorders>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0</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4</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n/a </w:t>
            </w:r>
          </w:p>
        </w:tc>
        <w:tc>
          <w:tcPr>
            <w:tcW w:w="351"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0</w:t>
            </w:r>
          </w:p>
        </w:tc>
        <w:tc>
          <w:tcPr>
            <w:tcW w:w="289"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612</w:t>
            </w:r>
          </w:p>
        </w:tc>
        <w:tc>
          <w:tcPr>
            <w:tcW w:w="333"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21</w:t>
            </w:r>
          </w:p>
        </w:tc>
      </w:tr>
      <w:tr w:rsidR="00206376" w:rsidRPr="007A1000" w:rsidTr="00F50342">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2012–13</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124</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B015C4">
              <w:rPr>
                <w:sz w:val="18"/>
                <w:vertAlign w:val="superscript"/>
              </w:rPr>
              <w:t>k</w:t>
            </w:r>
            <w:r w:rsidRPr="00C90C37">
              <w:rPr>
                <w:sz w:val="18"/>
              </w:rPr>
              <w:t xml:space="preserve"> u/a</w:t>
            </w:r>
          </w:p>
        </w:tc>
        <w:tc>
          <w:tcPr>
            <w:tcW w:w="304"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61</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B015C4">
              <w:rPr>
                <w:sz w:val="18"/>
                <w:vertAlign w:val="superscript"/>
              </w:rPr>
              <w:t>k</w:t>
            </w:r>
            <w:r w:rsidRPr="00C90C37">
              <w:rPr>
                <w:sz w:val="18"/>
              </w:rPr>
              <w:t xml:space="preserve"> n/a</w:t>
            </w:r>
          </w:p>
        </w:tc>
        <w:tc>
          <w:tcPr>
            <w:tcW w:w="304" w:type="pct"/>
            <w:tcBorders>
              <w:top w:val="nil"/>
            </w:tcBorders>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 xml:space="preserve"> 0</w:t>
            </w:r>
          </w:p>
        </w:tc>
        <w:tc>
          <w:tcPr>
            <w:tcW w:w="304" w:type="pct"/>
            <w:tcBorders>
              <w:top w:val="nil"/>
            </w:tcBorders>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18</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 xml:space="preserve"> 0</w:t>
            </w:r>
          </w:p>
        </w:tc>
        <w:tc>
          <w:tcPr>
            <w:tcW w:w="304"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29</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B015C4">
              <w:rPr>
                <w:sz w:val="18"/>
                <w:vertAlign w:val="superscript"/>
              </w:rPr>
              <w:t>k</w:t>
            </w:r>
            <w:r w:rsidRPr="00C90C37">
              <w:rPr>
                <w:sz w:val="18"/>
              </w:rPr>
              <w:t xml:space="preserve"> n/a </w:t>
            </w:r>
          </w:p>
        </w:tc>
        <w:tc>
          <w:tcPr>
            <w:tcW w:w="351"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 xml:space="preserve"> 0</w:t>
            </w:r>
          </w:p>
        </w:tc>
        <w:tc>
          <w:tcPr>
            <w:tcW w:w="289"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232</w:t>
            </w:r>
          </w:p>
        </w:tc>
        <w:tc>
          <w:tcPr>
            <w:tcW w:w="333"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54</w:t>
            </w:r>
          </w:p>
        </w:tc>
      </w:tr>
      <w:tr w:rsidR="00206376"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2013–14</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55</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u/a</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58</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n/a</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2</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22</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0</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43</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n/a </w:t>
            </w:r>
          </w:p>
        </w:tc>
        <w:tc>
          <w:tcPr>
            <w:tcW w:w="351"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0</w:t>
            </w:r>
          </w:p>
        </w:tc>
        <w:tc>
          <w:tcPr>
            <w:tcW w:w="289"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180</w:t>
            </w:r>
          </w:p>
        </w:tc>
        <w:tc>
          <w:tcPr>
            <w:tcW w:w="333"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101</w:t>
            </w:r>
          </w:p>
        </w:tc>
      </w:tr>
      <w:tr w:rsidR="00206376"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010000" w:firstRow="0" w:lastRow="0" w:firstColumn="0" w:lastColumn="0" w:oddVBand="0" w:evenVBand="0" w:oddHBand="0" w:evenHBand="1" w:firstRowFirstColumn="0" w:firstRowLastColumn="0" w:lastRowFirstColumn="0" w:lastRowLastColumn="0"/>
              <w:rPr>
                <w:sz w:val="18"/>
                <w:szCs w:val="18"/>
              </w:rPr>
            </w:pPr>
            <w:r w:rsidRPr="007A1000">
              <w:rPr>
                <w:sz w:val="18"/>
                <w:szCs w:val="18"/>
              </w:rPr>
              <w:t>2014–15</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 xml:space="preserve"> 92</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B015C4">
              <w:rPr>
                <w:sz w:val="18"/>
                <w:vertAlign w:val="superscript"/>
              </w:rPr>
              <w:t>k</w:t>
            </w:r>
            <w:r w:rsidRPr="00C90C37">
              <w:rPr>
                <w:sz w:val="18"/>
              </w:rPr>
              <w:t xml:space="preserve"> u/a</w:t>
            </w:r>
          </w:p>
        </w:tc>
        <w:tc>
          <w:tcPr>
            <w:tcW w:w="304"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30</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B015C4">
              <w:rPr>
                <w:sz w:val="18"/>
                <w:vertAlign w:val="superscript"/>
              </w:rPr>
              <w:t>k</w:t>
            </w:r>
            <w:r w:rsidRPr="00C90C37">
              <w:rPr>
                <w:sz w:val="18"/>
              </w:rPr>
              <w:t xml:space="preserve"> n/a</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 xml:space="preserve"> 2</w:t>
            </w:r>
          </w:p>
        </w:tc>
        <w:tc>
          <w:tcPr>
            <w:tcW w:w="304"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14</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1</w:t>
            </w:r>
          </w:p>
        </w:tc>
        <w:tc>
          <w:tcPr>
            <w:tcW w:w="304"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13</w:t>
            </w:r>
          </w:p>
        </w:tc>
        <w:tc>
          <w:tcPr>
            <w:tcW w:w="304"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B015C4">
              <w:rPr>
                <w:sz w:val="18"/>
                <w:vertAlign w:val="superscript"/>
              </w:rPr>
              <w:t>k</w:t>
            </w:r>
            <w:r w:rsidRPr="00C90C37">
              <w:rPr>
                <w:sz w:val="18"/>
              </w:rPr>
              <w:t xml:space="preserve"> n/a </w:t>
            </w:r>
          </w:p>
        </w:tc>
        <w:tc>
          <w:tcPr>
            <w:tcW w:w="351" w:type="pct"/>
            <w:shd w:val="clear" w:color="auto" w:fill="auto"/>
            <w:vAlign w:val="center"/>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 xml:space="preserve"> 0</w:t>
            </w:r>
          </w:p>
        </w:tc>
        <w:tc>
          <w:tcPr>
            <w:tcW w:w="289"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152</w:t>
            </w:r>
          </w:p>
        </w:tc>
        <w:tc>
          <w:tcPr>
            <w:tcW w:w="333" w:type="pct"/>
            <w:shd w:val="clear" w:color="auto" w:fill="auto"/>
          </w:tcPr>
          <w:p w:rsidR="00206376" w:rsidRPr="00C90C37"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C90C37">
              <w:rPr>
                <w:sz w:val="18"/>
              </w:rPr>
              <w:t>100</w:t>
            </w:r>
          </w:p>
        </w:tc>
      </w:tr>
      <w:tr w:rsidR="00206376"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7A1000" w:rsidRDefault="00206376" w:rsidP="00206376">
            <w:pPr>
              <w:pStyle w:val="Tablecolumnnew"/>
            </w:pPr>
          </w:p>
        </w:tc>
        <w:tc>
          <w:tcPr>
            <w:tcW w:w="415" w:type="pct"/>
            <w:shd w:val="clear" w:color="auto" w:fill="auto"/>
          </w:tcPr>
          <w:p w:rsidR="00206376" w:rsidRPr="007A1000" w:rsidRDefault="00206376" w:rsidP="00206376">
            <w:pPr>
              <w:jc w:val="right"/>
              <w:cnfStyle w:val="000000100000" w:firstRow="0" w:lastRow="0" w:firstColumn="0" w:lastColumn="0" w:oddVBand="0" w:evenVBand="0" w:oddHBand="1" w:evenHBand="0" w:firstRowFirstColumn="0" w:firstRowLastColumn="0" w:lastRowFirstColumn="0" w:lastRowLastColumn="0"/>
              <w:rPr>
                <w:sz w:val="18"/>
                <w:szCs w:val="18"/>
              </w:rPr>
            </w:pPr>
            <w:r w:rsidRPr="007A1000">
              <w:rPr>
                <w:sz w:val="18"/>
                <w:szCs w:val="18"/>
              </w:rPr>
              <w:t>2015–16</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88</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u/a</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60</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n/a</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1</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14</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3</w:t>
            </w:r>
          </w:p>
        </w:tc>
        <w:tc>
          <w:tcPr>
            <w:tcW w:w="304"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0</w:t>
            </w:r>
          </w:p>
        </w:tc>
        <w:tc>
          <w:tcPr>
            <w:tcW w:w="304"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B015C4">
              <w:rPr>
                <w:sz w:val="18"/>
                <w:vertAlign w:val="superscript"/>
              </w:rPr>
              <w:t>k</w:t>
            </w:r>
            <w:r w:rsidRPr="00C90C37">
              <w:rPr>
                <w:sz w:val="18"/>
              </w:rPr>
              <w:t xml:space="preserve"> n/a </w:t>
            </w:r>
          </w:p>
        </w:tc>
        <w:tc>
          <w:tcPr>
            <w:tcW w:w="351" w:type="pct"/>
            <w:shd w:val="clear" w:color="auto" w:fill="auto"/>
            <w:vAlign w:val="center"/>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 xml:space="preserve"> 0</w:t>
            </w:r>
          </w:p>
        </w:tc>
        <w:tc>
          <w:tcPr>
            <w:tcW w:w="289" w:type="pct"/>
            <w:shd w:val="clear" w:color="auto" w:fill="auto"/>
          </w:tcPr>
          <w:p w:rsidR="00206376" w:rsidRPr="00C90C37"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166</w:t>
            </w:r>
          </w:p>
        </w:tc>
        <w:tc>
          <w:tcPr>
            <w:tcW w:w="333" w:type="pct"/>
            <w:shd w:val="clear" w:color="auto" w:fill="auto"/>
          </w:tcPr>
          <w:p w:rsidR="00206376"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C90C37">
              <w:rPr>
                <w:sz w:val="18"/>
              </w:rPr>
              <w:t>35</w:t>
            </w:r>
          </w:p>
          <w:p w:rsidR="00206376" w:rsidRPr="00C90C37" w:rsidRDefault="00206376" w:rsidP="00206376">
            <w:pPr>
              <w:cnfStyle w:val="000000100000" w:firstRow="0" w:lastRow="0" w:firstColumn="0" w:lastColumn="0" w:oddVBand="0" w:evenVBand="0" w:oddHBand="1" w:evenHBand="0" w:firstRowFirstColumn="0" w:firstRowLastColumn="0" w:lastRowFirstColumn="0" w:lastRowLastColumn="0"/>
              <w:rPr>
                <w:sz w:val="18"/>
              </w:rPr>
            </w:pP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r w:rsidRPr="00650CB0">
              <w:t>Number of improvement notices issued</w:t>
            </w:r>
          </w:p>
        </w:tc>
        <w:tc>
          <w:tcPr>
            <w:tcW w:w="415"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2011-12</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8,</w:t>
            </w:r>
            <w:r w:rsidR="00206376" w:rsidRPr="005B678D">
              <w:rPr>
                <w:sz w:val="18"/>
              </w:rPr>
              <w:t>859</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17,</w:t>
            </w:r>
            <w:r w:rsidR="00206376" w:rsidRPr="005B678D">
              <w:rPr>
                <w:sz w:val="18"/>
              </w:rPr>
              <w:t>907</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7,</w:t>
            </w:r>
            <w:r w:rsidR="00206376" w:rsidRPr="005B678D">
              <w:rPr>
                <w:sz w:val="18"/>
              </w:rPr>
              <w:t>049</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 xml:space="preserve"> 8,</w:t>
            </w:r>
            <w:r w:rsidR="00206376" w:rsidRPr="005B678D">
              <w:rPr>
                <w:sz w:val="18"/>
              </w:rPr>
              <w:t>212</w:t>
            </w:r>
          </w:p>
        </w:tc>
        <w:tc>
          <w:tcPr>
            <w:tcW w:w="304"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2,</w:t>
            </w:r>
            <w:r w:rsidR="00206376" w:rsidRPr="005B678D">
              <w:rPr>
                <w:sz w:val="18"/>
              </w:rPr>
              <w:t>295</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79</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68</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 xml:space="preserve"> 282</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 xml:space="preserve"> 26</w:t>
            </w:r>
          </w:p>
        </w:tc>
        <w:tc>
          <w:tcPr>
            <w:tcW w:w="351"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28</w:t>
            </w:r>
          </w:p>
        </w:tc>
        <w:tc>
          <w:tcPr>
            <w:tcW w:w="289"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44,</w:t>
            </w:r>
            <w:r w:rsidR="00206376" w:rsidRPr="005B678D">
              <w:rPr>
                <w:sz w:val="18"/>
              </w:rPr>
              <w:t>805</w:t>
            </w:r>
          </w:p>
        </w:tc>
        <w:tc>
          <w:tcPr>
            <w:tcW w:w="333"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206376" w:rsidRPr="005B678D">
              <w:rPr>
                <w:sz w:val="18"/>
              </w:rPr>
              <w:t>399</w:t>
            </w:r>
          </w:p>
        </w:tc>
      </w:tr>
      <w:tr w:rsidR="0020637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2012-13</w:t>
            </w:r>
          </w:p>
        </w:tc>
        <w:tc>
          <w:tcPr>
            <w:tcW w:w="304" w:type="pct"/>
            <w:shd w:val="clear" w:color="auto" w:fill="EFD3D2"/>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6,</w:t>
            </w:r>
            <w:r w:rsidR="00206376" w:rsidRPr="005B678D">
              <w:rPr>
                <w:sz w:val="18"/>
              </w:rPr>
              <w:t>118</w:t>
            </w:r>
          </w:p>
        </w:tc>
        <w:tc>
          <w:tcPr>
            <w:tcW w:w="304" w:type="pct"/>
            <w:shd w:val="clear" w:color="auto" w:fill="EFD3D2"/>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16,</w:t>
            </w:r>
            <w:r w:rsidR="00206376" w:rsidRPr="005B678D">
              <w:rPr>
                <w:sz w:val="18"/>
              </w:rPr>
              <w:t>137</w:t>
            </w:r>
          </w:p>
        </w:tc>
        <w:tc>
          <w:tcPr>
            <w:tcW w:w="304" w:type="pct"/>
            <w:shd w:val="clear" w:color="auto" w:fill="EFD3D2"/>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5,</w:t>
            </w:r>
            <w:r w:rsidR="00206376" w:rsidRPr="005B678D">
              <w:rPr>
                <w:sz w:val="18"/>
              </w:rPr>
              <w:t>495</w:t>
            </w:r>
          </w:p>
        </w:tc>
        <w:tc>
          <w:tcPr>
            <w:tcW w:w="304"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11,</w:t>
            </w:r>
            <w:r w:rsidR="00206376" w:rsidRPr="005B678D">
              <w:rPr>
                <w:sz w:val="18"/>
              </w:rPr>
              <w:t>959</w:t>
            </w:r>
          </w:p>
        </w:tc>
        <w:tc>
          <w:tcPr>
            <w:tcW w:w="304"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206376" w:rsidRPr="005B678D">
              <w:rPr>
                <w:sz w:val="18"/>
              </w:rPr>
              <w:t>951</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105</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138</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544</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19</w:t>
            </w:r>
          </w:p>
        </w:tc>
        <w:tc>
          <w:tcPr>
            <w:tcW w:w="351"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31</w:t>
            </w:r>
          </w:p>
        </w:tc>
        <w:tc>
          <w:tcPr>
            <w:tcW w:w="289"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42,</w:t>
            </w:r>
            <w:r w:rsidR="00206376" w:rsidRPr="005B678D">
              <w:rPr>
                <w:sz w:val="18"/>
              </w:rPr>
              <w:t>497</w:t>
            </w:r>
          </w:p>
        </w:tc>
        <w:tc>
          <w:tcPr>
            <w:tcW w:w="333"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w:t>
            </w:r>
            <w:r w:rsidR="00206376" w:rsidRPr="005B678D">
              <w:rPr>
                <w:sz w:val="18"/>
              </w:rPr>
              <w:t>048</w:t>
            </w: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2013-14</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5,</w:t>
            </w:r>
            <w:r w:rsidR="00206376" w:rsidRPr="005B678D">
              <w:rPr>
                <w:sz w:val="18"/>
              </w:rPr>
              <w:t>098</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15,</w:t>
            </w:r>
            <w:r w:rsidR="00206376" w:rsidRPr="005B678D">
              <w:rPr>
                <w:sz w:val="18"/>
              </w:rPr>
              <w:t>834</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w:t>
            </w:r>
            <w:r w:rsidR="00206376" w:rsidRPr="005B678D">
              <w:rPr>
                <w:sz w:val="18"/>
              </w:rPr>
              <w:t>430</w:t>
            </w:r>
          </w:p>
        </w:tc>
        <w:tc>
          <w:tcPr>
            <w:tcW w:w="304"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12,</w:t>
            </w:r>
            <w:r w:rsidR="00206376" w:rsidRPr="005B678D">
              <w:rPr>
                <w:sz w:val="18"/>
              </w:rPr>
              <w:t>568</w:t>
            </w:r>
          </w:p>
        </w:tc>
        <w:tc>
          <w:tcPr>
            <w:tcW w:w="304"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206376" w:rsidRPr="005B678D">
              <w:rPr>
                <w:sz w:val="18"/>
              </w:rPr>
              <w:t>347</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160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108</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832</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w:t>
            </w:r>
          </w:p>
        </w:tc>
        <w:tc>
          <w:tcPr>
            <w:tcW w:w="351"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32</w:t>
            </w:r>
          </w:p>
        </w:tc>
        <w:tc>
          <w:tcPr>
            <w:tcW w:w="289"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40,</w:t>
            </w:r>
            <w:r w:rsidR="00206376" w:rsidRPr="005B678D">
              <w:rPr>
                <w:sz w:val="18"/>
              </w:rPr>
              <w:t>429</w:t>
            </w:r>
          </w:p>
        </w:tc>
        <w:tc>
          <w:tcPr>
            <w:tcW w:w="333"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w:t>
            </w:r>
            <w:r w:rsidR="00206376" w:rsidRPr="005B678D">
              <w:rPr>
                <w:sz w:val="18"/>
              </w:rPr>
              <w:t>947</w:t>
            </w:r>
          </w:p>
        </w:tc>
      </w:tr>
      <w:tr w:rsidR="0020637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2014-15</w:t>
            </w:r>
          </w:p>
        </w:tc>
        <w:tc>
          <w:tcPr>
            <w:tcW w:w="304" w:type="pct"/>
            <w:shd w:val="clear" w:color="auto" w:fill="EFD3D2"/>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6,</w:t>
            </w:r>
            <w:r w:rsidR="00206376" w:rsidRPr="005B678D">
              <w:rPr>
                <w:sz w:val="18"/>
              </w:rPr>
              <w:t>545</w:t>
            </w:r>
          </w:p>
        </w:tc>
        <w:tc>
          <w:tcPr>
            <w:tcW w:w="304" w:type="pct"/>
            <w:shd w:val="clear" w:color="auto" w:fill="EFD3D2"/>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15,</w:t>
            </w:r>
            <w:r w:rsidR="00206376" w:rsidRPr="005B678D">
              <w:rPr>
                <w:sz w:val="18"/>
              </w:rPr>
              <w:t>730</w:t>
            </w:r>
          </w:p>
        </w:tc>
        <w:tc>
          <w:tcPr>
            <w:tcW w:w="304" w:type="pct"/>
            <w:shd w:val="clear" w:color="auto" w:fill="EFD3D2"/>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206376" w:rsidRPr="005B678D">
              <w:rPr>
                <w:sz w:val="18"/>
              </w:rPr>
              <w:t>752</w:t>
            </w:r>
          </w:p>
        </w:tc>
        <w:tc>
          <w:tcPr>
            <w:tcW w:w="304"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12,</w:t>
            </w:r>
            <w:r w:rsidR="00206376" w:rsidRPr="005B678D">
              <w:rPr>
                <w:sz w:val="18"/>
              </w:rPr>
              <w:t>039</w:t>
            </w:r>
          </w:p>
        </w:tc>
        <w:tc>
          <w:tcPr>
            <w:tcW w:w="304"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206376" w:rsidRPr="005B678D">
              <w:rPr>
                <w:sz w:val="18"/>
              </w:rPr>
              <w:t>728</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241</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74</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369</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8</w:t>
            </w:r>
          </w:p>
        </w:tc>
        <w:tc>
          <w:tcPr>
            <w:tcW w:w="351"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43</w:t>
            </w:r>
          </w:p>
        </w:tc>
        <w:tc>
          <w:tcPr>
            <w:tcW w:w="289"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38,</w:t>
            </w:r>
            <w:r w:rsidR="00206376" w:rsidRPr="005B678D">
              <w:rPr>
                <w:sz w:val="18"/>
              </w:rPr>
              <w:t>529</w:t>
            </w:r>
          </w:p>
        </w:tc>
        <w:tc>
          <w:tcPr>
            <w:tcW w:w="333" w:type="pct"/>
            <w:shd w:val="clear" w:color="auto" w:fill="EFD3D2"/>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5,</w:t>
            </w:r>
            <w:r w:rsidR="00206376" w:rsidRPr="005B678D">
              <w:rPr>
                <w:sz w:val="18"/>
              </w:rPr>
              <w:t>807</w:t>
            </w: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2015-16</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7,</w:t>
            </w:r>
            <w:r w:rsidR="00206376" w:rsidRPr="005B678D">
              <w:rPr>
                <w:sz w:val="18"/>
              </w:rPr>
              <w:t>266</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16,</w:t>
            </w:r>
            <w:r w:rsidR="00206376" w:rsidRPr="005B678D">
              <w:rPr>
                <w:sz w:val="18"/>
              </w:rPr>
              <w:t>733</w:t>
            </w:r>
          </w:p>
        </w:tc>
        <w:tc>
          <w:tcPr>
            <w:tcW w:w="304" w:type="pct"/>
            <w:shd w:val="clear" w:color="auto" w:fill="EFD3D2"/>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206376" w:rsidRPr="005B678D">
              <w:rPr>
                <w:sz w:val="18"/>
              </w:rPr>
              <w:t>746</w:t>
            </w:r>
          </w:p>
        </w:tc>
        <w:tc>
          <w:tcPr>
            <w:tcW w:w="304"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11,</w:t>
            </w:r>
            <w:r w:rsidR="00206376" w:rsidRPr="005B678D">
              <w:rPr>
                <w:sz w:val="18"/>
              </w:rPr>
              <w:t>897</w:t>
            </w:r>
          </w:p>
        </w:tc>
        <w:tc>
          <w:tcPr>
            <w:tcW w:w="304"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206376" w:rsidRPr="005B678D">
              <w:rPr>
                <w:sz w:val="18"/>
              </w:rPr>
              <w:t>575</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308</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103</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130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18</w:t>
            </w:r>
          </w:p>
        </w:tc>
        <w:tc>
          <w:tcPr>
            <w:tcW w:w="351"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51</w:t>
            </w:r>
          </w:p>
        </w:tc>
        <w:tc>
          <w:tcPr>
            <w:tcW w:w="289"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39,</w:t>
            </w:r>
            <w:r w:rsidR="00206376" w:rsidRPr="005B678D">
              <w:rPr>
                <w:sz w:val="18"/>
              </w:rPr>
              <w:t>827</w:t>
            </w:r>
          </w:p>
        </w:tc>
        <w:tc>
          <w:tcPr>
            <w:tcW w:w="333" w:type="pct"/>
            <w:shd w:val="clear" w:color="auto" w:fill="EFD3D2"/>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3,</w:t>
            </w:r>
            <w:r w:rsidR="00206376" w:rsidRPr="005B678D">
              <w:rPr>
                <w:sz w:val="18"/>
              </w:rPr>
              <w:t>709</w:t>
            </w:r>
          </w:p>
        </w:tc>
      </w:tr>
      <w:tr w:rsidR="00206376" w:rsidTr="00206376">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E753E6" w:rsidRDefault="00206376" w:rsidP="00206376">
            <w:pPr>
              <w:pStyle w:val="Tablecolumnnew"/>
            </w:pPr>
            <w:r w:rsidRPr="00E753E6">
              <w:t>Number of prohibition notices issued</w:t>
            </w:r>
          </w:p>
          <w:p w:rsidR="00206376" w:rsidRPr="00E753E6" w:rsidRDefault="00206376" w:rsidP="00206376">
            <w:pPr>
              <w:pStyle w:val="Tablecolumnnew"/>
            </w:pPr>
          </w:p>
        </w:tc>
        <w:tc>
          <w:tcPr>
            <w:tcW w:w="415"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2011–12</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 xml:space="preserve"> 601</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 xml:space="preserve"> 645</w:t>
            </w:r>
          </w:p>
        </w:tc>
        <w:tc>
          <w:tcPr>
            <w:tcW w:w="304" w:type="pct"/>
            <w:shd w:val="clear" w:color="auto" w:fill="auto"/>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206376" w:rsidRPr="005B678D">
              <w:rPr>
                <w:sz w:val="18"/>
              </w:rPr>
              <w:t>759</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401</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857</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132</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72</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135</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13</w:t>
            </w:r>
          </w:p>
        </w:tc>
        <w:tc>
          <w:tcPr>
            <w:tcW w:w="351"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289" w:type="pct"/>
            <w:shd w:val="clear" w:color="auto" w:fill="auto"/>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w:t>
            </w:r>
            <w:r w:rsidR="00206376" w:rsidRPr="005B678D">
              <w:rPr>
                <w:sz w:val="18"/>
              </w:rPr>
              <w:t>615</w:t>
            </w:r>
          </w:p>
        </w:tc>
        <w:tc>
          <w:tcPr>
            <w:tcW w:w="333"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552</w:t>
            </w: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E753E6" w:rsidRDefault="00206376" w:rsidP="00206376">
            <w:pPr>
              <w:pStyle w:val="Tablecolumnnew"/>
            </w:pPr>
          </w:p>
        </w:tc>
        <w:tc>
          <w:tcPr>
            <w:tcW w:w="415"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2012–13</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 xml:space="preserve"> 551</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 xml:space="preserve"> 476</w:t>
            </w:r>
          </w:p>
        </w:tc>
        <w:tc>
          <w:tcPr>
            <w:tcW w:w="304" w:type="pct"/>
            <w:shd w:val="clear" w:color="auto" w:fill="auto"/>
          </w:tcPr>
          <w:p w:rsidR="00206376" w:rsidRPr="005B678D" w:rsidRDefault="00934DA5"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206376" w:rsidRPr="005B678D">
              <w:rPr>
                <w:sz w:val="18"/>
              </w:rPr>
              <w:t>363</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553</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832</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122</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109</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177</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18</w:t>
            </w:r>
          </w:p>
        </w:tc>
        <w:tc>
          <w:tcPr>
            <w:tcW w:w="351"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w:t>
            </w:r>
          </w:p>
        </w:tc>
        <w:tc>
          <w:tcPr>
            <w:tcW w:w="289" w:type="pct"/>
            <w:shd w:val="clear" w:color="auto" w:fill="auto"/>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w:t>
            </w:r>
            <w:r w:rsidR="00206376" w:rsidRPr="005B678D">
              <w:rPr>
                <w:sz w:val="18"/>
              </w:rPr>
              <w:t>202</w:t>
            </w:r>
          </w:p>
        </w:tc>
        <w:tc>
          <w:tcPr>
            <w:tcW w:w="333" w:type="pct"/>
            <w:shd w:val="clear" w:color="auto" w:fill="auto"/>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206376" w:rsidRPr="005B678D">
              <w:rPr>
                <w:sz w:val="18"/>
              </w:rPr>
              <w:t>149</w:t>
            </w:r>
          </w:p>
        </w:tc>
      </w:tr>
      <w:tr w:rsidR="0020637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E753E6" w:rsidRDefault="00206376" w:rsidP="00206376">
            <w:pPr>
              <w:pStyle w:val="Tablecolumnnew"/>
            </w:pPr>
          </w:p>
        </w:tc>
        <w:tc>
          <w:tcPr>
            <w:tcW w:w="415"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2013–14</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498</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 xml:space="preserve"> 499</w:t>
            </w:r>
          </w:p>
        </w:tc>
        <w:tc>
          <w:tcPr>
            <w:tcW w:w="304" w:type="pct"/>
            <w:shd w:val="clear" w:color="auto" w:fill="auto"/>
          </w:tcPr>
          <w:p w:rsidR="00206376" w:rsidRPr="005B678D" w:rsidRDefault="00934DA5"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206376" w:rsidRPr="005B678D">
              <w:rPr>
                <w:sz w:val="18"/>
              </w:rPr>
              <w:t>222</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550</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629</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121</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122</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195</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14</w:t>
            </w:r>
          </w:p>
        </w:tc>
        <w:tc>
          <w:tcPr>
            <w:tcW w:w="351"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289" w:type="pct"/>
            <w:shd w:val="clear" w:color="auto" w:fill="auto"/>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w:t>
            </w:r>
            <w:r w:rsidR="00206376" w:rsidRPr="005B678D">
              <w:rPr>
                <w:sz w:val="18"/>
              </w:rPr>
              <w:t>850</w:t>
            </w:r>
          </w:p>
        </w:tc>
        <w:tc>
          <w:tcPr>
            <w:tcW w:w="333" w:type="pct"/>
            <w:shd w:val="clear" w:color="auto" w:fill="auto"/>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w:t>
            </w:r>
            <w:r w:rsidR="00206376" w:rsidRPr="005B678D">
              <w:rPr>
                <w:sz w:val="18"/>
              </w:rPr>
              <w:t>424</w:t>
            </w: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E753E6" w:rsidRDefault="00206376" w:rsidP="00206376">
            <w:pPr>
              <w:pStyle w:val="Tablecolumnnew"/>
            </w:pPr>
          </w:p>
        </w:tc>
        <w:tc>
          <w:tcPr>
            <w:tcW w:w="415"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2014–15</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 xml:space="preserve"> 673</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 xml:space="preserve"> 542</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759</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427</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832</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106</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131</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133</w:t>
            </w:r>
          </w:p>
        </w:tc>
        <w:tc>
          <w:tcPr>
            <w:tcW w:w="304"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7</w:t>
            </w:r>
          </w:p>
        </w:tc>
        <w:tc>
          <w:tcPr>
            <w:tcW w:w="351" w:type="pct"/>
            <w:shd w:val="clear" w:color="auto" w:fill="auto"/>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289" w:type="pct"/>
            <w:shd w:val="clear" w:color="auto" w:fill="auto"/>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3,</w:t>
            </w:r>
            <w:r w:rsidR="00206376" w:rsidRPr="005B678D">
              <w:rPr>
                <w:sz w:val="18"/>
              </w:rPr>
              <w:t>610</w:t>
            </w:r>
          </w:p>
        </w:tc>
        <w:tc>
          <w:tcPr>
            <w:tcW w:w="333" w:type="pct"/>
            <w:shd w:val="clear" w:color="auto" w:fill="auto"/>
          </w:tcPr>
          <w:p w:rsidR="00206376" w:rsidRPr="005B678D"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2,</w:t>
            </w:r>
            <w:r w:rsidR="00206376" w:rsidRPr="005B678D">
              <w:rPr>
                <w:sz w:val="18"/>
              </w:rPr>
              <w:t>045</w:t>
            </w:r>
          </w:p>
        </w:tc>
      </w:tr>
      <w:tr w:rsidR="0020637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206376" w:rsidRPr="00E753E6" w:rsidRDefault="00206376" w:rsidP="00206376">
            <w:pPr>
              <w:pStyle w:val="Tablecolumnnew"/>
            </w:pPr>
          </w:p>
        </w:tc>
        <w:tc>
          <w:tcPr>
            <w:tcW w:w="415"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2015–16</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 xml:space="preserve"> 718</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527</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 xml:space="preserve"> 536</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279</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688</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85</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117</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71</w:t>
            </w:r>
          </w:p>
        </w:tc>
        <w:tc>
          <w:tcPr>
            <w:tcW w:w="304"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8</w:t>
            </w:r>
          </w:p>
        </w:tc>
        <w:tc>
          <w:tcPr>
            <w:tcW w:w="351" w:type="pct"/>
            <w:shd w:val="clear" w:color="auto" w:fill="auto"/>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3</w:t>
            </w:r>
          </w:p>
        </w:tc>
        <w:tc>
          <w:tcPr>
            <w:tcW w:w="289" w:type="pct"/>
            <w:shd w:val="clear" w:color="auto" w:fill="auto"/>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w:t>
            </w:r>
            <w:r w:rsidR="00206376" w:rsidRPr="005B678D">
              <w:rPr>
                <w:sz w:val="18"/>
              </w:rPr>
              <w:t>032</w:t>
            </w:r>
          </w:p>
        </w:tc>
        <w:tc>
          <w:tcPr>
            <w:tcW w:w="333" w:type="pct"/>
            <w:shd w:val="clear" w:color="auto" w:fill="auto"/>
          </w:tcPr>
          <w:p w:rsidR="00206376" w:rsidRPr="005B678D"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206376" w:rsidRPr="005B678D">
              <w:rPr>
                <w:sz w:val="18"/>
              </w:rPr>
              <w:t>314</w:t>
            </w: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r w:rsidRPr="00650CB0">
              <w:t>Number of enforceable undertakings</w:t>
            </w:r>
          </w:p>
        </w:tc>
        <w:tc>
          <w:tcPr>
            <w:tcW w:w="415"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2011-12</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4</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6</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l</w:t>
            </w:r>
            <w:r w:rsidRPr="005B678D">
              <w:rPr>
                <w:sz w:val="18"/>
              </w:rPr>
              <w:t xml:space="preserve"> n/a</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u/a</w:t>
            </w:r>
          </w:p>
        </w:tc>
        <w:tc>
          <w:tcPr>
            <w:tcW w:w="351"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c>
          <w:tcPr>
            <w:tcW w:w="289"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10</w:t>
            </w:r>
          </w:p>
        </w:tc>
        <w:tc>
          <w:tcPr>
            <w:tcW w:w="333"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r>
      <w:tr w:rsidR="0020637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2012-13</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6</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17</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l</w:t>
            </w:r>
            <w:r w:rsidRPr="005B678D">
              <w:rPr>
                <w:sz w:val="18"/>
              </w:rPr>
              <w:t xml:space="preserve"> n/a</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51"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n/a</w:t>
            </w:r>
          </w:p>
        </w:tc>
        <w:tc>
          <w:tcPr>
            <w:tcW w:w="289"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23</w:t>
            </w:r>
          </w:p>
        </w:tc>
        <w:tc>
          <w:tcPr>
            <w:tcW w:w="333"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n/a</w:t>
            </w: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2013-14</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13</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l</w:t>
            </w:r>
            <w:r w:rsidRPr="005B678D">
              <w:rPr>
                <w:sz w:val="18"/>
              </w:rPr>
              <w:t xml:space="preserve"> n/a</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51"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c>
          <w:tcPr>
            <w:tcW w:w="289"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24</w:t>
            </w:r>
          </w:p>
        </w:tc>
        <w:tc>
          <w:tcPr>
            <w:tcW w:w="333"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r>
      <w:tr w:rsidR="0020637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2014-15</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5</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8</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7</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l</w:t>
            </w:r>
            <w:r w:rsidRPr="005B678D">
              <w:rPr>
                <w:sz w:val="18"/>
              </w:rPr>
              <w:t xml:space="preserve"> n/a</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1</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304"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0</w:t>
            </w:r>
          </w:p>
        </w:tc>
        <w:tc>
          <w:tcPr>
            <w:tcW w:w="351"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n/a</w:t>
            </w:r>
          </w:p>
        </w:tc>
        <w:tc>
          <w:tcPr>
            <w:tcW w:w="289"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23</w:t>
            </w:r>
          </w:p>
        </w:tc>
        <w:tc>
          <w:tcPr>
            <w:tcW w:w="333" w:type="pct"/>
            <w:shd w:val="clear" w:color="auto" w:fill="EFD3D2"/>
          </w:tcPr>
          <w:p w:rsidR="00206376" w:rsidRPr="005B678D" w:rsidRDefault="00206376"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n/a</w:t>
            </w:r>
          </w:p>
        </w:tc>
      </w:tr>
      <w:tr w:rsidR="00206376"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206376" w:rsidRPr="00650CB0" w:rsidRDefault="00206376" w:rsidP="00206376">
            <w:pPr>
              <w:pStyle w:val="Tablecolumnnew"/>
            </w:pPr>
          </w:p>
        </w:tc>
        <w:tc>
          <w:tcPr>
            <w:tcW w:w="415"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2015-16</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12</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5</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10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l</w:t>
            </w:r>
            <w:r w:rsidRPr="005B678D">
              <w:rPr>
                <w:sz w:val="18"/>
              </w:rPr>
              <w:t xml:space="preserve"> n/a</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4</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3</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304"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0</w:t>
            </w:r>
          </w:p>
        </w:tc>
        <w:tc>
          <w:tcPr>
            <w:tcW w:w="351"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tc>
        <w:tc>
          <w:tcPr>
            <w:tcW w:w="289"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35</w:t>
            </w:r>
          </w:p>
        </w:tc>
        <w:tc>
          <w:tcPr>
            <w:tcW w:w="333" w:type="pct"/>
            <w:shd w:val="clear" w:color="auto" w:fill="EFD3D2"/>
          </w:tcPr>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n/a</w:t>
            </w:r>
          </w:p>
          <w:p w:rsidR="00206376" w:rsidRPr="005B678D" w:rsidRDefault="00206376" w:rsidP="00206376">
            <w:pPr>
              <w:jc w:val="right"/>
              <w:cnfStyle w:val="000000010000" w:firstRow="0" w:lastRow="0" w:firstColumn="0" w:lastColumn="0" w:oddVBand="0" w:evenVBand="0" w:oddHBand="0" w:evenHBand="1" w:firstRowFirstColumn="0" w:firstRowLastColumn="0" w:lastRowFirstColumn="0" w:lastRowLastColumn="0"/>
              <w:rPr>
                <w:sz w:val="18"/>
              </w:rPr>
            </w:pPr>
          </w:p>
        </w:tc>
      </w:tr>
    </w:tbl>
    <w:p w:rsidR="00206376" w:rsidRDefault="001C1702" w:rsidP="00206376">
      <w:pPr>
        <w:pStyle w:val="Footnote"/>
        <w:jc w:val="left"/>
      </w:pPr>
      <w:r>
        <w:t>u/a – Data unavailable as some jurisdictions do not collect this information. For rest of footnotes, please refer to Appendix 1 – Explanatory Notes</w:t>
      </w:r>
      <w:r w:rsidR="00206376">
        <w:t>.</w:t>
      </w:r>
    </w:p>
    <w:p w:rsidR="00206376" w:rsidRDefault="00206376" w:rsidP="00532D63">
      <w:pPr>
        <w:sectPr w:rsidR="00206376" w:rsidSect="00206376">
          <w:pgSz w:w="16838" w:h="11906" w:orient="landscape"/>
          <w:pgMar w:top="1276" w:right="993" w:bottom="993" w:left="1440" w:header="708" w:footer="130" w:gutter="0"/>
          <w:cols w:space="242"/>
          <w:titlePg/>
          <w:docGrid w:linePitch="360"/>
        </w:sectPr>
      </w:pPr>
    </w:p>
    <w:p w:rsidR="00E01353" w:rsidRPr="00C957CA" w:rsidRDefault="00E01353" w:rsidP="00E01353">
      <w:pPr>
        <w:pStyle w:val="SWASectionnum2"/>
      </w:pPr>
      <w:bookmarkStart w:id="13" w:name="_Toc476564181"/>
      <w:bookmarkStart w:id="14" w:name="_Toc495053393"/>
      <w:r w:rsidRPr="00C957CA">
        <w:lastRenderedPageBreak/>
        <w:t>Legal proceedings</w:t>
      </w:r>
      <w:bookmarkEnd w:id="13"/>
      <w:bookmarkEnd w:id="14"/>
    </w:p>
    <w:p w:rsidR="00E01353" w:rsidRPr="00206214" w:rsidRDefault="00E01353" w:rsidP="00E01353">
      <w:pPr>
        <w:rPr>
          <w:color w:val="CB0002"/>
        </w:rPr>
      </w:pPr>
      <w:r>
        <w:t>A conviction, order or agreement is defined (with or without penalty) once it has been recorded against a company or individual in the judicial system. All legal proceedings recorded in the reference year are counted regardless of when the initial legal action commenced. Data for Victoria and the Australian Capital Territory is limited to the number of successful prosecutions resulting in a conviction, fine or both</w:t>
      </w:r>
      <w:r w:rsidRPr="00F46013">
        <w:t xml:space="preserve">. </w:t>
      </w:r>
      <w:r w:rsidRPr="00AC28AF">
        <w:t xml:space="preserve">Prior to the introduction of the model work health and safety legislation in January 2012 which allows for enforceable undertakings, Queensland legislation did not allow for </w:t>
      </w:r>
      <w:r w:rsidR="002E18FF">
        <w:t xml:space="preserve">such </w:t>
      </w:r>
      <w:r w:rsidRPr="00AC28AF">
        <w:t>agreements. Western Australian legislation does not provide for orders or</w:t>
      </w:r>
      <w:r w:rsidRPr="00206214">
        <w:t xml:space="preserve"> agreements.</w:t>
      </w:r>
    </w:p>
    <w:p w:rsidR="00E01353" w:rsidRDefault="0010691C" w:rsidP="00E01353">
      <w:r w:rsidRPr="00E85736">
        <w:t>Indicator 12d shows that m</w:t>
      </w:r>
      <w:r w:rsidR="00E01353" w:rsidRPr="00E85736">
        <w:t>ost</w:t>
      </w:r>
      <w:r w:rsidR="00E01353" w:rsidRPr="00206214">
        <w:t xml:space="preserve"> Australian jurisdictions recorded </w:t>
      </w:r>
      <w:r w:rsidR="002E18FF">
        <w:t xml:space="preserve">a </w:t>
      </w:r>
      <w:r w:rsidR="00E01353">
        <w:t>decrease</w:t>
      </w:r>
      <w:r w:rsidR="00E01353" w:rsidRPr="00206214">
        <w:t xml:space="preserve"> in both the number of legal proceedings finalised and the number of legal proceedings resulting in a conviction, order or agreement. Across Australia there was a</w:t>
      </w:r>
      <w:r w:rsidR="00E01353">
        <w:t>n</w:t>
      </w:r>
      <w:r w:rsidR="00E01353" w:rsidRPr="00206214">
        <w:t xml:space="preserve"> </w:t>
      </w:r>
      <w:r w:rsidR="00E01353">
        <w:t>11</w:t>
      </w:r>
      <w:r w:rsidR="00E01353" w:rsidRPr="00206214">
        <w:t xml:space="preserve"> per cent</w:t>
      </w:r>
      <w:r w:rsidR="00E01353">
        <w:t xml:space="preserve"> fall from the previous year in the number of legal proceedings finalised and a 1</w:t>
      </w:r>
      <w:r w:rsidR="00B5459B">
        <w:t>6</w:t>
      </w:r>
      <w:r w:rsidR="00E01353">
        <w:t xml:space="preserve"> per cent fall in the number of legal proceedings resulting in a conviction, order or agreement. The Australian Capital Territory recorded a substantial increase (up 40 per cent) in the number of legal proceedings finalised, followed by South Australia (up 21 per cent). Western Australia recorded a substantial increase (up 31 per cent) in the number of legal proceedings resulting in a conviction, order or agreement, followed by South Australia (up 12 per cent). </w:t>
      </w:r>
    </w:p>
    <w:p w:rsidR="00E01353" w:rsidRDefault="00E01353" w:rsidP="00E01353">
      <w:r>
        <w:t xml:space="preserve">In New Zealand, there was a slight decrease (down 2 per cent) in both the number of legal proceedings finalised and the number of legal proceedings resulting in a conviction, order or agreement compared to the previous year. </w:t>
      </w:r>
    </w:p>
    <w:p w:rsidR="00E01353" w:rsidRPr="003062D0" w:rsidRDefault="00E01353" w:rsidP="00E01353">
      <w:pPr>
        <w:pStyle w:val="SWASectionnum2"/>
      </w:pPr>
      <w:bookmarkStart w:id="15" w:name="_Toc476564182"/>
      <w:bookmarkStart w:id="16" w:name="_Toc495053394"/>
      <w:r w:rsidRPr="003062D0">
        <w:t>F</w:t>
      </w:r>
      <w:r>
        <w:t>in</w:t>
      </w:r>
      <w:r w:rsidRPr="003062D0">
        <w:t>es</w:t>
      </w:r>
      <w:bookmarkEnd w:id="15"/>
      <w:bookmarkEnd w:id="16"/>
      <w:r w:rsidRPr="003062D0">
        <w:t xml:space="preserve"> </w:t>
      </w:r>
    </w:p>
    <w:p w:rsidR="00E01353" w:rsidRDefault="00E01353" w:rsidP="00E01353">
      <w:r>
        <w:t>The total amount of fines awarded by the courts in 2015–16 was $12.2 million, a 22 per cent decrease from the previous year</w:t>
      </w:r>
      <w:r w:rsidR="0010691C" w:rsidRPr="00E85736">
        <w:t>, as shown in Indicator 12d</w:t>
      </w:r>
      <w:r>
        <w:t xml:space="preserve">. In some instances the courts declare that penalty amounts are to remain confidential. Therefore the data recorded in Indicator </w:t>
      </w:r>
      <w:r>
        <w:rPr>
          <w:noProof/>
        </w:rPr>
        <w:t>12</w:t>
      </w:r>
      <w:r w:rsidR="0010691C" w:rsidRPr="00E85736">
        <w:rPr>
          <w:noProof/>
        </w:rPr>
        <w:t>d</w:t>
      </w:r>
      <w:r>
        <w:t xml:space="preserve"> are only those amounts known publicly.</w:t>
      </w:r>
    </w:p>
    <w:p w:rsidR="00E01353" w:rsidRDefault="00E01353" w:rsidP="00E01353">
      <w:r>
        <w:t xml:space="preserve">In 2015–16, New South Wales recorded a substantial decrease (down 42 per cent) in the amount of fines awarded by the courts compared to the previous year, followed by Queensland (down 39 per cent), the Australian Government (down 37 per cent) and the Australian Capital Territory (down 23 per cent). All other jurisdictions showed increases in the amount of fines awarded by courts. </w:t>
      </w:r>
    </w:p>
    <w:p w:rsidR="00E01353" w:rsidRDefault="00E01353" w:rsidP="00E01353">
      <w:r>
        <w:t>Western Australia recorded a substantial increase in the total amount of fines (up 17 per cent) awarded by the courts in 2015–16 compared to previous year, followed by Victoria (up 9 per cent) and South Australia (up 6 per cent). The Northern Territory and Tasmania did not record any fines in 2014–15, however, they recorded total fines of $152 000 and $75 000, respectively in 2015–16.</w:t>
      </w:r>
    </w:p>
    <w:p w:rsidR="00E01353" w:rsidRPr="00D043E9" w:rsidRDefault="00E01353" w:rsidP="00E01353">
      <w:r>
        <w:t>The total amount of fines ordered by the courts in New Zealand was $3.5</w:t>
      </w:r>
      <w:r w:rsidR="00EC7C7D">
        <w:t> </w:t>
      </w:r>
      <w:r>
        <w:t>million during 2015–16, which was 23 per cent lower than that reported in 2014–15.</w:t>
      </w:r>
    </w:p>
    <w:p w:rsidR="00E01353" w:rsidRDefault="00E01353" w:rsidP="00E01353">
      <w:pPr>
        <w:spacing w:before="0" w:line="276" w:lineRule="auto"/>
        <w:jc w:val="left"/>
      </w:pPr>
      <w:r>
        <w:br w:type="page"/>
      </w:r>
    </w:p>
    <w:p w:rsidR="00DC326C" w:rsidRDefault="00DC326C" w:rsidP="00532D63">
      <w:pPr>
        <w:sectPr w:rsidR="00DC326C" w:rsidSect="00C50144">
          <w:pgSz w:w="11906" w:h="16838"/>
          <w:pgMar w:top="993" w:right="1800" w:bottom="1440" w:left="1276" w:header="708" w:footer="708" w:gutter="0"/>
          <w:cols w:space="242"/>
          <w:titlePg/>
          <w:docGrid w:linePitch="360"/>
        </w:sectPr>
      </w:pPr>
    </w:p>
    <w:p w:rsidR="00E01353" w:rsidRDefault="00E01353" w:rsidP="00E01353">
      <w:pPr>
        <w:pStyle w:val="Figureheading"/>
      </w:pPr>
      <w:r>
        <w:lastRenderedPageBreak/>
        <w:t xml:space="preserve">Indicator 12d – Work health and safety </w:t>
      </w:r>
      <w:r w:rsidR="00154DC0">
        <w:t>legal proceedings and fines by jurisdiction</w:t>
      </w:r>
    </w:p>
    <w:tbl>
      <w:tblPr>
        <w:tblStyle w:val="LightShading-Accent2"/>
        <w:tblW w:w="5000" w:type="pct"/>
        <w:tblLook w:val="04A0" w:firstRow="1" w:lastRow="0" w:firstColumn="1" w:lastColumn="0" w:noHBand="0" w:noVBand="1"/>
        <w:tblCaption w:val="Indicator 12d - Work health and safety legal proceedings and fines by jurisdiction"/>
        <w:tblDescription w:val="This table contains information on legal proceedings and fines around Australian jurisdictions and New Zealand between 2011–12 and 2015–16"/>
      </w:tblPr>
      <w:tblGrid>
        <w:gridCol w:w="2460"/>
        <w:gridCol w:w="1174"/>
        <w:gridCol w:w="895"/>
        <w:gridCol w:w="921"/>
        <w:gridCol w:w="898"/>
        <w:gridCol w:w="889"/>
        <w:gridCol w:w="889"/>
        <w:gridCol w:w="889"/>
        <w:gridCol w:w="889"/>
        <w:gridCol w:w="889"/>
        <w:gridCol w:w="892"/>
        <w:gridCol w:w="1032"/>
        <w:gridCol w:w="971"/>
        <w:gridCol w:w="933"/>
      </w:tblGrid>
      <w:tr w:rsidR="00E01353" w:rsidRPr="005328D4" w:rsidTr="00E01353">
        <w:trPr>
          <w:cnfStyle w:val="100000000000" w:firstRow="1" w:lastRow="0" w:firstColumn="0" w:lastColumn="0" w:oddVBand="0" w:evenVBand="0" w:oddHBand="0" w:evenHBand="0" w:firstRowFirstColumn="0" w:firstRowLastColumn="0" w:lastRowFirstColumn="0" w:lastRowLastColumn="0"/>
          <w:trHeight w:hRule="exact" w:val="536"/>
          <w:tblHeader/>
        </w:trPr>
        <w:tc>
          <w:tcPr>
            <w:cnfStyle w:val="001000000000" w:firstRow="0" w:lastRow="0" w:firstColumn="1" w:lastColumn="0" w:oddVBand="0" w:evenVBand="0" w:oddHBand="0" w:evenHBand="0" w:firstRowFirstColumn="0" w:firstRowLastColumn="0" w:lastRowFirstColumn="0" w:lastRowLastColumn="0"/>
            <w:tcW w:w="841" w:type="pct"/>
          </w:tcPr>
          <w:p w:rsidR="00E01353" w:rsidRPr="005328D4" w:rsidRDefault="00E01353" w:rsidP="00206376">
            <w:pPr>
              <w:pStyle w:val="TableheaderNEW"/>
            </w:pPr>
            <w:r w:rsidRPr="005328D4">
              <w:t>Activity</w:t>
            </w:r>
          </w:p>
        </w:tc>
        <w:tc>
          <w:tcPr>
            <w:tcW w:w="401"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Financial year</w:t>
            </w:r>
          </w:p>
        </w:tc>
        <w:tc>
          <w:tcPr>
            <w:tcW w:w="306"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NSW</w:t>
            </w:r>
          </w:p>
        </w:tc>
        <w:tc>
          <w:tcPr>
            <w:tcW w:w="315"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Vic</w:t>
            </w:r>
          </w:p>
        </w:tc>
        <w:tc>
          <w:tcPr>
            <w:tcW w:w="307"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Qld</w:t>
            </w:r>
          </w:p>
        </w:tc>
        <w:tc>
          <w:tcPr>
            <w:tcW w:w="304"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WA</w:t>
            </w:r>
          </w:p>
        </w:tc>
        <w:tc>
          <w:tcPr>
            <w:tcW w:w="304" w:type="pct"/>
            <w:tcBorders>
              <w:bottom w:val="single" w:sz="12" w:space="0" w:color="auto"/>
            </w:tcBorders>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rPr>
                <w:vertAlign w:val="superscript"/>
              </w:rPr>
              <w:t>#</w:t>
            </w:r>
            <w:r w:rsidRPr="005328D4">
              <w:t>SA</w:t>
            </w:r>
          </w:p>
        </w:tc>
        <w:tc>
          <w:tcPr>
            <w:tcW w:w="304" w:type="pct"/>
            <w:tcBorders>
              <w:bottom w:val="single" w:sz="12" w:space="0" w:color="auto"/>
            </w:tcBorders>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rPr>
                <w:vertAlign w:val="superscript"/>
              </w:rPr>
              <w:t>#</w:t>
            </w:r>
            <w:r w:rsidRPr="005328D4">
              <w:t>Tas</w:t>
            </w:r>
          </w:p>
        </w:tc>
        <w:tc>
          <w:tcPr>
            <w:tcW w:w="304"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NT</w:t>
            </w:r>
          </w:p>
        </w:tc>
        <w:tc>
          <w:tcPr>
            <w:tcW w:w="304"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ACT</w:t>
            </w:r>
          </w:p>
        </w:tc>
        <w:tc>
          <w:tcPr>
            <w:tcW w:w="305"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Aus Gov</w:t>
            </w:r>
          </w:p>
        </w:tc>
        <w:tc>
          <w:tcPr>
            <w:tcW w:w="353"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Seacare</w:t>
            </w:r>
          </w:p>
        </w:tc>
        <w:tc>
          <w:tcPr>
            <w:tcW w:w="332"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rPr>
                <w:vertAlign w:val="superscript"/>
              </w:rPr>
              <w:t xml:space="preserve">a </w:t>
            </w:r>
            <w:r w:rsidRPr="005328D4">
              <w:t>Total Aus</w:t>
            </w:r>
          </w:p>
        </w:tc>
        <w:tc>
          <w:tcPr>
            <w:tcW w:w="319"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NZ</w:t>
            </w:r>
          </w:p>
        </w:tc>
      </w:tr>
      <w:tr w:rsidR="00E01353" w:rsidTr="00E0135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650CB0" w:rsidRDefault="00E01353" w:rsidP="00206376">
            <w:pPr>
              <w:pStyle w:val="Tablecolumnnew"/>
            </w:pPr>
            <w:r>
              <w:t>Number of legal proceedings finalised</w:t>
            </w:r>
          </w:p>
        </w:tc>
        <w:tc>
          <w:tcPr>
            <w:tcW w:w="401"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2011-12</w:t>
            </w:r>
          </w:p>
        </w:tc>
        <w:tc>
          <w:tcPr>
            <w:tcW w:w="306" w:type="pct"/>
            <w:shd w:val="clear" w:color="auto" w:fill="EFD3D2"/>
          </w:tcPr>
          <w:p w:rsidR="00E01353" w:rsidRPr="005B678D" w:rsidRDefault="00807F88"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m</w:t>
            </w:r>
            <w:r w:rsidR="00E01353" w:rsidRPr="00D23E6A">
              <w:rPr>
                <w:sz w:val="18"/>
                <w:vertAlign w:val="superscript"/>
              </w:rPr>
              <w:t>.</w:t>
            </w:r>
            <w:r w:rsidR="00E01353">
              <w:rPr>
                <w:sz w:val="18"/>
              </w:rPr>
              <w:t>84</w:t>
            </w:r>
          </w:p>
        </w:tc>
        <w:tc>
          <w:tcPr>
            <w:tcW w:w="315"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112</w:t>
            </w:r>
          </w:p>
        </w:tc>
        <w:tc>
          <w:tcPr>
            <w:tcW w:w="307"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98</w:t>
            </w:r>
          </w:p>
        </w:tc>
        <w:tc>
          <w:tcPr>
            <w:tcW w:w="304" w:type="pct"/>
            <w:shd w:val="clear" w:color="auto" w:fill="EFD3D2"/>
          </w:tcPr>
          <w:p w:rsidR="00E01353" w:rsidRPr="0091597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91597D">
              <w:rPr>
                <w:sz w:val="18"/>
              </w:rPr>
              <w:t>54</w:t>
            </w:r>
          </w:p>
        </w:tc>
        <w:tc>
          <w:tcPr>
            <w:tcW w:w="304"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40</w:t>
            </w:r>
          </w:p>
        </w:tc>
        <w:tc>
          <w:tcPr>
            <w:tcW w:w="304"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304" w:type="pct"/>
            <w:shd w:val="clear" w:color="auto" w:fill="EFD3D2"/>
          </w:tcPr>
          <w:p w:rsidR="00E01353"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304" w:type="pct"/>
            <w:shd w:val="clear" w:color="auto" w:fill="EFD3D2"/>
          </w:tcPr>
          <w:p w:rsidR="00E01353"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305"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353"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332"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406</w:t>
            </w:r>
          </w:p>
        </w:tc>
        <w:tc>
          <w:tcPr>
            <w:tcW w:w="319"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52</w:t>
            </w:r>
          </w:p>
        </w:tc>
      </w:tr>
      <w:tr w:rsidR="00E01353" w:rsidTr="00E0135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650CB0" w:rsidRDefault="00E01353" w:rsidP="00206376">
            <w:pPr>
              <w:pStyle w:val="Tablecolumnnew"/>
            </w:pPr>
          </w:p>
        </w:tc>
        <w:tc>
          <w:tcPr>
            <w:tcW w:w="401"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2012-13</w:t>
            </w:r>
          </w:p>
        </w:tc>
        <w:tc>
          <w:tcPr>
            <w:tcW w:w="306" w:type="pct"/>
            <w:shd w:val="clear" w:color="auto" w:fill="EFD3D2"/>
          </w:tcPr>
          <w:p w:rsidR="00E01353" w:rsidRPr="005B678D" w:rsidRDefault="00807F88"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m</w:t>
            </w:r>
            <w:r w:rsidR="00E01353" w:rsidRPr="00D23E6A">
              <w:rPr>
                <w:sz w:val="18"/>
                <w:vertAlign w:val="superscript"/>
              </w:rPr>
              <w:t>.</w:t>
            </w:r>
            <w:r w:rsidR="00E01353">
              <w:rPr>
                <w:sz w:val="18"/>
              </w:rPr>
              <w:t>85</w:t>
            </w:r>
          </w:p>
        </w:tc>
        <w:tc>
          <w:tcPr>
            <w:tcW w:w="315"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85</w:t>
            </w:r>
          </w:p>
        </w:tc>
        <w:tc>
          <w:tcPr>
            <w:tcW w:w="307"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98</w:t>
            </w:r>
          </w:p>
        </w:tc>
        <w:tc>
          <w:tcPr>
            <w:tcW w:w="304" w:type="pct"/>
            <w:shd w:val="clear" w:color="auto" w:fill="EFD3D2"/>
          </w:tcPr>
          <w:p w:rsidR="00E01353" w:rsidRPr="0091597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91597D">
              <w:rPr>
                <w:sz w:val="18"/>
              </w:rPr>
              <w:t>28</w:t>
            </w:r>
          </w:p>
        </w:tc>
        <w:tc>
          <w:tcPr>
            <w:tcW w:w="304"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29</w:t>
            </w:r>
          </w:p>
        </w:tc>
        <w:tc>
          <w:tcPr>
            <w:tcW w:w="304"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8</w:t>
            </w:r>
          </w:p>
        </w:tc>
        <w:tc>
          <w:tcPr>
            <w:tcW w:w="304" w:type="pct"/>
            <w:shd w:val="clear" w:color="auto" w:fill="EFD3D2"/>
          </w:tcPr>
          <w:p w:rsidR="00E01353"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304" w:type="pct"/>
            <w:shd w:val="clear" w:color="auto" w:fill="EFD3D2"/>
          </w:tcPr>
          <w:p w:rsidR="00E01353"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3</w:t>
            </w:r>
          </w:p>
        </w:tc>
        <w:tc>
          <w:tcPr>
            <w:tcW w:w="305"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2</w:t>
            </w:r>
          </w:p>
        </w:tc>
        <w:tc>
          <w:tcPr>
            <w:tcW w:w="353"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332"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340</w:t>
            </w:r>
          </w:p>
        </w:tc>
        <w:tc>
          <w:tcPr>
            <w:tcW w:w="319"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58</w:t>
            </w:r>
          </w:p>
        </w:tc>
      </w:tr>
      <w:tr w:rsidR="00E01353" w:rsidTr="00E0135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650CB0" w:rsidRDefault="00E01353" w:rsidP="00206376">
            <w:pPr>
              <w:pStyle w:val="Tablecolumnnew"/>
            </w:pPr>
          </w:p>
        </w:tc>
        <w:tc>
          <w:tcPr>
            <w:tcW w:w="401"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2013-14</w:t>
            </w:r>
          </w:p>
        </w:tc>
        <w:tc>
          <w:tcPr>
            <w:tcW w:w="306" w:type="pct"/>
            <w:shd w:val="clear" w:color="auto" w:fill="EFD3D2"/>
          </w:tcPr>
          <w:p w:rsidR="00E01353" w:rsidRPr="005B678D" w:rsidRDefault="00807F88"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m</w:t>
            </w:r>
            <w:r w:rsidR="00E01353" w:rsidRPr="00D23E6A">
              <w:rPr>
                <w:sz w:val="18"/>
                <w:vertAlign w:val="superscript"/>
              </w:rPr>
              <w:t>.</w:t>
            </w:r>
            <w:r w:rsidR="00E01353">
              <w:rPr>
                <w:sz w:val="18"/>
              </w:rPr>
              <w:t>46</w:t>
            </w:r>
          </w:p>
        </w:tc>
        <w:tc>
          <w:tcPr>
            <w:tcW w:w="315"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109</w:t>
            </w:r>
          </w:p>
        </w:tc>
        <w:tc>
          <w:tcPr>
            <w:tcW w:w="307"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53</w:t>
            </w:r>
          </w:p>
        </w:tc>
        <w:tc>
          <w:tcPr>
            <w:tcW w:w="304" w:type="pct"/>
            <w:shd w:val="clear" w:color="auto" w:fill="EFD3D2"/>
          </w:tcPr>
          <w:p w:rsidR="00E01353" w:rsidRPr="0091597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91597D">
              <w:rPr>
                <w:sz w:val="18"/>
              </w:rPr>
              <w:t>19</w:t>
            </w:r>
          </w:p>
        </w:tc>
        <w:tc>
          <w:tcPr>
            <w:tcW w:w="304"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304"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304" w:type="pct"/>
            <w:shd w:val="clear" w:color="auto" w:fill="EFD3D2"/>
          </w:tcPr>
          <w:p w:rsidR="00E01353"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304" w:type="pct"/>
            <w:shd w:val="clear" w:color="auto" w:fill="EFD3D2"/>
          </w:tcPr>
          <w:p w:rsidR="00E01353"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305"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353"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332"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269</w:t>
            </w:r>
          </w:p>
        </w:tc>
        <w:tc>
          <w:tcPr>
            <w:tcW w:w="319"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97</w:t>
            </w:r>
          </w:p>
        </w:tc>
      </w:tr>
      <w:tr w:rsidR="00E01353" w:rsidTr="00E0135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650CB0" w:rsidRDefault="00E01353" w:rsidP="00206376">
            <w:pPr>
              <w:pStyle w:val="Tablecolumnnew"/>
            </w:pPr>
          </w:p>
        </w:tc>
        <w:tc>
          <w:tcPr>
            <w:tcW w:w="401"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2014-15</w:t>
            </w:r>
          </w:p>
        </w:tc>
        <w:tc>
          <w:tcPr>
            <w:tcW w:w="306" w:type="pct"/>
            <w:shd w:val="clear" w:color="auto" w:fill="EFD3D2"/>
          </w:tcPr>
          <w:p w:rsidR="00E01353" w:rsidRPr="005B678D" w:rsidRDefault="00807F88"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m</w:t>
            </w:r>
            <w:r w:rsidR="00E01353" w:rsidRPr="00D23E6A">
              <w:rPr>
                <w:sz w:val="18"/>
                <w:vertAlign w:val="superscript"/>
              </w:rPr>
              <w:t>.</w:t>
            </w:r>
            <w:r w:rsidR="00E01353">
              <w:rPr>
                <w:sz w:val="18"/>
              </w:rPr>
              <w:t>91</w:t>
            </w:r>
          </w:p>
        </w:tc>
        <w:tc>
          <w:tcPr>
            <w:tcW w:w="315"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113</w:t>
            </w:r>
          </w:p>
        </w:tc>
        <w:tc>
          <w:tcPr>
            <w:tcW w:w="307"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54</w:t>
            </w:r>
          </w:p>
        </w:tc>
        <w:tc>
          <w:tcPr>
            <w:tcW w:w="304" w:type="pct"/>
            <w:shd w:val="clear" w:color="auto" w:fill="EFD3D2"/>
          </w:tcPr>
          <w:p w:rsidR="00E01353" w:rsidRPr="0091597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91597D">
              <w:rPr>
                <w:sz w:val="18"/>
              </w:rPr>
              <w:t>19</w:t>
            </w:r>
          </w:p>
        </w:tc>
        <w:tc>
          <w:tcPr>
            <w:tcW w:w="304"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19</w:t>
            </w:r>
          </w:p>
        </w:tc>
        <w:tc>
          <w:tcPr>
            <w:tcW w:w="304"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304" w:type="pct"/>
            <w:shd w:val="clear" w:color="auto" w:fill="EFD3D2"/>
          </w:tcPr>
          <w:p w:rsidR="00E01353"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304" w:type="pct"/>
            <w:shd w:val="clear" w:color="auto" w:fill="EFD3D2"/>
          </w:tcPr>
          <w:p w:rsidR="00E01353"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5</w:t>
            </w:r>
          </w:p>
        </w:tc>
        <w:tc>
          <w:tcPr>
            <w:tcW w:w="305"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7</w:t>
            </w:r>
          </w:p>
        </w:tc>
        <w:tc>
          <w:tcPr>
            <w:tcW w:w="353"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332"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308</w:t>
            </w:r>
          </w:p>
        </w:tc>
        <w:tc>
          <w:tcPr>
            <w:tcW w:w="319"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98</w:t>
            </w:r>
          </w:p>
        </w:tc>
      </w:tr>
      <w:tr w:rsidR="00E01353" w:rsidTr="001C170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650CB0" w:rsidRDefault="00E01353" w:rsidP="00206376">
            <w:pPr>
              <w:pStyle w:val="Tablecolumnnew"/>
            </w:pPr>
          </w:p>
        </w:tc>
        <w:tc>
          <w:tcPr>
            <w:tcW w:w="401"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2015-16</w:t>
            </w:r>
          </w:p>
        </w:tc>
        <w:tc>
          <w:tcPr>
            <w:tcW w:w="306" w:type="pct"/>
            <w:shd w:val="clear" w:color="auto" w:fill="EFD3D2"/>
          </w:tcPr>
          <w:p w:rsidR="00E01353" w:rsidRPr="005B678D" w:rsidRDefault="00807F88"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m</w:t>
            </w:r>
            <w:r w:rsidR="00E01353" w:rsidRPr="00D23E6A">
              <w:rPr>
                <w:sz w:val="18"/>
                <w:vertAlign w:val="superscript"/>
              </w:rPr>
              <w:t>.</w:t>
            </w:r>
            <w:r w:rsidR="00E01353">
              <w:rPr>
                <w:sz w:val="18"/>
              </w:rPr>
              <w:t>61</w:t>
            </w:r>
          </w:p>
        </w:tc>
        <w:tc>
          <w:tcPr>
            <w:tcW w:w="315"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105</w:t>
            </w:r>
          </w:p>
        </w:tc>
        <w:tc>
          <w:tcPr>
            <w:tcW w:w="307"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48</w:t>
            </w:r>
          </w:p>
        </w:tc>
        <w:tc>
          <w:tcPr>
            <w:tcW w:w="304" w:type="pct"/>
            <w:shd w:val="clear" w:color="auto" w:fill="EFD3D2"/>
          </w:tcPr>
          <w:p w:rsidR="00E01353" w:rsidRPr="0091597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91597D">
              <w:rPr>
                <w:sz w:val="18"/>
              </w:rPr>
              <w:t>18</w:t>
            </w:r>
          </w:p>
        </w:tc>
        <w:tc>
          <w:tcPr>
            <w:tcW w:w="304" w:type="pct"/>
            <w:tcBorders>
              <w:bottom w:val="nil"/>
            </w:tcBorders>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23</w:t>
            </w:r>
          </w:p>
        </w:tc>
        <w:tc>
          <w:tcPr>
            <w:tcW w:w="304" w:type="pct"/>
            <w:tcBorders>
              <w:bottom w:val="nil"/>
            </w:tcBorders>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6</w:t>
            </w:r>
          </w:p>
        </w:tc>
        <w:tc>
          <w:tcPr>
            <w:tcW w:w="304" w:type="pct"/>
            <w:shd w:val="clear" w:color="auto" w:fill="EFD3D2"/>
          </w:tcPr>
          <w:p w:rsidR="00E01353"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304" w:type="pct"/>
            <w:shd w:val="clear" w:color="auto" w:fill="EFD3D2"/>
          </w:tcPr>
          <w:p w:rsidR="00E01353"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7</w:t>
            </w:r>
          </w:p>
        </w:tc>
        <w:tc>
          <w:tcPr>
            <w:tcW w:w="305"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353"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332"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275</w:t>
            </w:r>
          </w:p>
        </w:tc>
        <w:tc>
          <w:tcPr>
            <w:tcW w:w="319"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96</w:t>
            </w:r>
          </w:p>
        </w:tc>
      </w:tr>
      <w:tr w:rsidR="00E01353" w:rsidRPr="00D23E6A" w:rsidTr="001C170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E01353" w:rsidRPr="00D23E6A" w:rsidRDefault="00E01353" w:rsidP="00206376">
            <w:pPr>
              <w:pStyle w:val="Tablecolumnnew"/>
            </w:pPr>
            <w:r w:rsidRPr="00D23E6A">
              <w:t>Number of legal proceedings resulting in</w:t>
            </w:r>
          </w:p>
        </w:tc>
        <w:tc>
          <w:tcPr>
            <w:tcW w:w="401" w:type="pct"/>
            <w:shd w:val="clear" w:color="auto" w:fill="auto"/>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2011-12</w:t>
            </w:r>
          </w:p>
        </w:tc>
        <w:tc>
          <w:tcPr>
            <w:tcW w:w="306" w:type="pct"/>
            <w:shd w:val="clear" w:color="auto" w:fill="auto"/>
          </w:tcPr>
          <w:p w:rsidR="00E01353" w:rsidRPr="00D23E6A" w:rsidRDefault="00807F88"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m</w:t>
            </w:r>
            <w:r w:rsidR="00E01353" w:rsidRPr="00D23E6A">
              <w:rPr>
                <w:sz w:val="18"/>
              </w:rPr>
              <w:t xml:space="preserve"> 84</w:t>
            </w:r>
          </w:p>
        </w:tc>
        <w:tc>
          <w:tcPr>
            <w:tcW w:w="315"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 xml:space="preserve"> 96</w:t>
            </w:r>
          </w:p>
        </w:tc>
        <w:tc>
          <w:tcPr>
            <w:tcW w:w="307"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 xml:space="preserve"> 7</w:t>
            </w:r>
            <w:r>
              <w:rPr>
                <w:sz w:val="18"/>
              </w:rPr>
              <w:t>8</w:t>
            </w:r>
          </w:p>
        </w:tc>
        <w:tc>
          <w:tcPr>
            <w:tcW w:w="304" w:type="pct"/>
            <w:tcBorders>
              <w:right w:val="nil"/>
            </w:tcBorders>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 xml:space="preserve"> 47</w:t>
            </w:r>
          </w:p>
        </w:tc>
        <w:tc>
          <w:tcPr>
            <w:tcW w:w="304" w:type="pct"/>
            <w:tcBorders>
              <w:top w:val="nil"/>
              <w:left w:val="nil"/>
              <w:bottom w:val="nil"/>
              <w:right w:val="nil"/>
            </w:tcBorders>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36</w:t>
            </w:r>
          </w:p>
        </w:tc>
        <w:tc>
          <w:tcPr>
            <w:tcW w:w="304" w:type="pct"/>
            <w:tcBorders>
              <w:top w:val="nil"/>
              <w:left w:val="nil"/>
              <w:bottom w:val="nil"/>
              <w:right w:val="nil"/>
            </w:tcBorders>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 xml:space="preserve"> 7</w:t>
            </w:r>
          </w:p>
        </w:tc>
        <w:tc>
          <w:tcPr>
            <w:tcW w:w="304" w:type="pct"/>
            <w:tcBorders>
              <w:left w:val="nil"/>
            </w:tcBorders>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4</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1</w:t>
            </w:r>
          </w:p>
        </w:tc>
        <w:tc>
          <w:tcPr>
            <w:tcW w:w="305"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5</w:t>
            </w:r>
          </w:p>
        </w:tc>
        <w:tc>
          <w:tcPr>
            <w:tcW w:w="353"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0</w:t>
            </w:r>
          </w:p>
        </w:tc>
        <w:tc>
          <w:tcPr>
            <w:tcW w:w="332"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358</w:t>
            </w:r>
          </w:p>
        </w:tc>
        <w:tc>
          <w:tcPr>
            <w:tcW w:w="319"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46</w:t>
            </w:r>
          </w:p>
        </w:tc>
      </w:tr>
      <w:tr w:rsidR="00E01353" w:rsidRPr="00D23E6A" w:rsidTr="001C170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E01353" w:rsidRPr="00D23E6A" w:rsidRDefault="00E01353" w:rsidP="00206376">
            <w:pPr>
              <w:pStyle w:val="Tablecolumnnew"/>
            </w:pPr>
            <w:r>
              <w:t>a conviction, order or agreement</w:t>
            </w:r>
          </w:p>
        </w:tc>
        <w:tc>
          <w:tcPr>
            <w:tcW w:w="401" w:type="pct"/>
            <w:shd w:val="clear" w:color="auto" w:fill="auto"/>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2012-13</w:t>
            </w:r>
          </w:p>
        </w:tc>
        <w:tc>
          <w:tcPr>
            <w:tcW w:w="306" w:type="pct"/>
            <w:shd w:val="clear" w:color="auto" w:fill="auto"/>
          </w:tcPr>
          <w:p w:rsidR="00E01353" w:rsidRPr="00D23E6A" w:rsidRDefault="00807F88"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m</w:t>
            </w:r>
            <w:r w:rsidR="00E01353" w:rsidRPr="00D23E6A">
              <w:rPr>
                <w:sz w:val="18"/>
              </w:rPr>
              <w:t xml:space="preserve"> 83</w:t>
            </w:r>
          </w:p>
        </w:tc>
        <w:tc>
          <w:tcPr>
            <w:tcW w:w="315"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 xml:space="preserve"> 71</w:t>
            </w:r>
          </w:p>
        </w:tc>
        <w:tc>
          <w:tcPr>
            <w:tcW w:w="307"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 xml:space="preserve"> 78</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 xml:space="preserve"> 24</w:t>
            </w:r>
          </w:p>
        </w:tc>
        <w:tc>
          <w:tcPr>
            <w:tcW w:w="304" w:type="pct"/>
            <w:tcBorders>
              <w:top w:val="nil"/>
            </w:tcBorders>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23</w:t>
            </w:r>
          </w:p>
        </w:tc>
        <w:tc>
          <w:tcPr>
            <w:tcW w:w="304" w:type="pct"/>
            <w:tcBorders>
              <w:top w:val="nil"/>
            </w:tcBorders>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 xml:space="preserve"> 7</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1</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2</w:t>
            </w:r>
          </w:p>
        </w:tc>
        <w:tc>
          <w:tcPr>
            <w:tcW w:w="305"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1</w:t>
            </w:r>
          </w:p>
        </w:tc>
        <w:tc>
          <w:tcPr>
            <w:tcW w:w="353"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1</w:t>
            </w:r>
          </w:p>
        </w:tc>
        <w:tc>
          <w:tcPr>
            <w:tcW w:w="332"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291</w:t>
            </w:r>
          </w:p>
        </w:tc>
        <w:tc>
          <w:tcPr>
            <w:tcW w:w="319"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47</w:t>
            </w:r>
          </w:p>
        </w:tc>
      </w:tr>
      <w:tr w:rsidR="00E01353" w:rsidRPr="00D23E6A" w:rsidTr="00E0135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E01353" w:rsidRPr="00D23E6A" w:rsidRDefault="00E01353" w:rsidP="00206376">
            <w:pPr>
              <w:pStyle w:val="Tablecolumnnew"/>
            </w:pPr>
          </w:p>
        </w:tc>
        <w:tc>
          <w:tcPr>
            <w:tcW w:w="401" w:type="pct"/>
            <w:shd w:val="clear" w:color="auto" w:fill="auto"/>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2013-14</w:t>
            </w:r>
          </w:p>
        </w:tc>
        <w:tc>
          <w:tcPr>
            <w:tcW w:w="306" w:type="pct"/>
            <w:shd w:val="clear" w:color="auto" w:fill="auto"/>
          </w:tcPr>
          <w:p w:rsidR="00E01353" w:rsidRPr="00D23E6A" w:rsidRDefault="00807F88"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m</w:t>
            </w:r>
            <w:r w:rsidR="00E01353" w:rsidRPr="00D23E6A">
              <w:rPr>
                <w:sz w:val="18"/>
              </w:rPr>
              <w:t xml:space="preserve"> 41</w:t>
            </w:r>
          </w:p>
        </w:tc>
        <w:tc>
          <w:tcPr>
            <w:tcW w:w="315"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 xml:space="preserve"> 94</w:t>
            </w:r>
          </w:p>
        </w:tc>
        <w:tc>
          <w:tcPr>
            <w:tcW w:w="307"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 xml:space="preserve"> 47</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 xml:space="preserve"> 16</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21</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 xml:space="preserve"> 5</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1</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4</w:t>
            </w:r>
          </w:p>
        </w:tc>
        <w:tc>
          <w:tcPr>
            <w:tcW w:w="305"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2</w:t>
            </w:r>
          </w:p>
        </w:tc>
        <w:tc>
          <w:tcPr>
            <w:tcW w:w="353"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0</w:t>
            </w:r>
          </w:p>
        </w:tc>
        <w:tc>
          <w:tcPr>
            <w:tcW w:w="332"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231</w:t>
            </w:r>
          </w:p>
        </w:tc>
        <w:tc>
          <w:tcPr>
            <w:tcW w:w="319"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83</w:t>
            </w:r>
          </w:p>
        </w:tc>
      </w:tr>
      <w:tr w:rsidR="00E01353" w:rsidRPr="00D23E6A" w:rsidTr="00E0135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E01353" w:rsidRPr="00D23E6A" w:rsidRDefault="00E01353" w:rsidP="00206376">
            <w:pPr>
              <w:pStyle w:val="Tablecolumnnew"/>
            </w:pPr>
          </w:p>
        </w:tc>
        <w:tc>
          <w:tcPr>
            <w:tcW w:w="401" w:type="pct"/>
            <w:shd w:val="clear" w:color="auto" w:fill="auto"/>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2014-15</w:t>
            </w:r>
          </w:p>
        </w:tc>
        <w:tc>
          <w:tcPr>
            <w:tcW w:w="306" w:type="pct"/>
            <w:shd w:val="clear" w:color="auto" w:fill="auto"/>
          </w:tcPr>
          <w:p w:rsidR="00E01353" w:rsidRPr="00D23E6A" w:rsidRDefault="00807F88"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m</w:t>
            </w:r>
            <w:r w:rsidR="00E01353" w:rsidRPr="00D23E6A">
              <w:rPr>
                <w:sz w:val="18"/>
              </w:rPr>
              <w:t xml:space="preserve"> 88</w:t>
            </w:r>
          </w:p>
        </w:tc>
        <w:tc>
          <w:tcPr>
            <w:tcW w:w="315"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 xml:space="preserve"> 104</w:t>
            </w:r>
          </w:p>
        </w:tc>
        <w:tc>
          <w:tcPr>
            <w:tcW w:w="307"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 xml:space="preserve"> 42</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 xml:space="preserve"> 13</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17</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0</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0</w:t>
            </w:r>
          </w:p>
        </w:tc>
        <w:tc>
          <w:tcPr>
            <w:tcW w:w="304"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4</w:t>
            </w:r>
          </w:p>
        </w:tc>
        <w:tc>
          <w:tcPr>
            <w:tcW w:w="305"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7</w:t>
            </w:r>
          </w:p>
        </w:tc>
        <w:tc>
          <w:tcPr>
            <w:tcW w:w="353"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0</w:t>
            </w:r>
          </w:p>
        </w:tc>
        <w:tc>
          <w:tcPr>
            <w:tcW w:w="332"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275</w:t>
            </w:r>
          </w:p>
        </w:tc>
        <w:tc>
          <w:tcPr>
            <w:tcW w:w="319" w:type="pct"/>
            <w:shd w:val="clear" w:color="auto" w:fill="auto"/>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90</w:t>
            </w:r>
          </w:p>
        </w:tc>
      </w:tr>
      <w:tr w:rsidR="00E01353" w:rsidRPr="00D23E6A" w:rsidTr="001C1702">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E01353" w:rsidRPr="00D23E6A" w:rsidRDefault="00E01353" w:rsidP="00206376">
            <w:pPr>
              <w:pStyle w:val="Tablecolumnnew"/>
            </w:pPr>
          </w:p>
        </w:tc>
        <w:tc>
          <w:tcPr>
            <w:tcW w:w="401" w:type="pct"/>
            <w:shd w:val="clear" w:color="auto" w:fill="auto"/>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2015-16</w:t>
            </w:r>
          </w:p>
        </w:tc>
        <w:tc>
          <w:tcPr>
            <w:tcW w:w="306" w:type="pct"/>
            <w:shd w:val="clear" w:color="auto" w:fill="auto"/>
          </w:tcPr>
          <w:p w:rsidR="00E01353" w:rsidRPr="00D23E6A" w:rsidRDefault="00807F88" w:rsidP="00F90812">
            <w:pPr>
              <w:jc w:val="right"/>
              <w:cnfStyle w:val="000000010000" w:firstRow="0" w:lastRow="0" w:firstColumn="0" w:lastColumn="0" w:oddVBand="0" w:evenVBand="0" w:oddHBand="0" w:evenHBand="1" w:firstRowFirstColumn="0" w:firstRowLastColumn="0" w:lastRowFirstColumn="0" w:lastRowLastColumn="0"/>
              <w:rPr>
                <w:sz w:val="18"/>
              </w:rPr>
            </w:pPr>
            <w:r>
              <w:rPr>
                <w:sz w:val="18"/>
                <w:vertAlign w:val="superscript"/>
              </w:rPr>
              <w:t>m</w:t>
            </w:r>
            <w:r w:rsidR="00E01353" w:rsidRPr="00D23E6A">
              <w:rPr>
                <w:sz w:val="18"/>
              </w:rPr>
              <w:t xml:space="preserve"> </w:t>
            </w:r>
            <w:r w:rsidR="00F90812">
              <w:rPr>
                <w:sz w:val="18"/>
              </w:rPr>
              <w:t>45</w:t>
            </w:r>
          </w:p>
        </w:tc>
        <w:tc>
          <w:tcPr>
            <w:tcW w:w="315"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98</w:t>
            </w:r>
          </w:p>
        </w:tc>
        <w:tc>
          <w:tcPr>
            <w:tcW w:w="307"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 xml:space="preserve"> 42</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 xml:space="preserve"> 17</w:t>
            </w:r>
          </w:p>
        </w:tc>
        <w:tc>
          <w:tcPr>
            <w:tcW w:w="304" w:type="pct"/>
            <w:tcBorders>
              <w:bottom w:val="nil"/>
            </w:tcBorders>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19</w:t>
            </w:r>
          </w:p>
        </w:tc>
        <w:tc>
          <w:tcPr>
            <w:tcW w:w="304" w:type="pct"/>
            <w:tcBorders>
              <w:bottom w:val="nil"/>
            </w:tcBorders>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2</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1</w:t>
            </w:r>
          </w:p>
        </w:tc>
        <w:tc>
          <w:tcPr>
            <w:tcW w:w="304"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4</w:t>
            </w:r>
          </w:p>
        </w:tc>
        <w:tc>
          <w:tcPr>
            <w:tcW w:w="305"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4</w:t>
            </w:r>
          </w:p>
        </w:tc>
        <w:tc>
          <w:tcPr>
            <w:tcW w:w="353"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0</w:t>
            </w:r>
          </w:p>
        </w:tc>
        <w:tc>
          <w:tcPr>
            <w:tcW w:w="332" w:type="pct"/>
            <w:shd w:val="clear" w:color="auto" w:fill="auto"/>
          </w:tcPr>
          <w:p w:rsidR="00E01353" w:rsidRPr="00D23E6A" w:rsidRDefault="00E01353" w:rsidP="00F90812">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2</w:t>
            </w:r>
            <w:r w:rsidR="00F90812">
              <w:rPr>
                <w:sz w:val="18"/>
              </w:rPr>
              <w:t>3</w:t>
            </w:r>
            <w:r w:rsidRPr="00D23E6A">
              <w:rPr>
                <w:sz w:val="18"/>
              </w:rPr>
              <w:t>2</w:t>
            </w:r>
          </w:p>
        </w:tc>
        <w:tc>
          <w:tcPr>
            <w:tcW w:w="319" w:type="pct"/>
            <w:shd w:val="clear" w:color="auto" w:fill="auto"/>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88</w:t>
            </w:r>
          </w:p>
        </w:tc>
      </w:tr>
      <w:tr w:rsidR="00E01353" w:rsidRPr="00D23E6A" w:rsidTr="001C170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D23E6A" w:rsidRDefault="00E01353" w:rsidP="00206376">
            <w:pPr>
              <w:pStyle w:val="Tablecolumnnew"/>
            </w:pPr>
            <w:r w:rsidRPr="00D23E6A">
              <w:t xml:space="preserve">Total amount of fines ordered by the courts </w:t>
            </w:r>
          </w:p>
        </w:tc>
        <w:tc>
          <w:tcPr>
            <w:tcW w:w="401"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2011-12</w:t>
            </w:r>
          </w:p>
        </w:tc>
        <w:tc>
          <w:tcPr>
            <w:tcW w:w="306"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$7,</w:t>
            </w:r>
            <w:r w:rsidR="00E01353" w:rsidRPr="00D23E6A">
              <w:rPr>
                <w:sz w:val="18"/>
              </w:rPr>
              <w:t>922</w:t>
            </w:r>
          </w:p>
        </w:tc>
        <w:tc>
          <w:tcPr>
            <w:tcW w:w="315"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$5,</w:t>
            </w:r>
            <w:r w:rsidR="00E01353" w:rsidRPr="00D23E6A">
              <w:rPr>
                <w:sz w:val="18"/>
              </w:rPr>
              <w:t>946</w:t>
            </w:r>
          </w:p>
        </w:tc>
        <w:tc>
          <w:tcPr>
            <w:tcW w:w="307"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w:t>
            </w:r>
            <w:r w:rsidR="00E01353">
              <w:rPr>
                <w:sz w:val="18"/>
              </w:rPr>
              <w:t>161</w:t>
            </w:r>
          </w:p>
        </w:tc>
        <w:tc>
          <w:tcPr>
            <w:tcW w:w="304" w:type="pct"/>
            <w:tcBorders>
              <w:right w:val="nil"/>
            </w:tcBorders>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E01353" w:rsidRPr="00D23E6A">
              <w:rPr>
                <w:sz w:val="18"/>
              </w:rPr>
              <w:t>735</w:t>
            </w:r>
          </w:p>
        </w:tc>
        <w:tc>
          <w:tcPr>
            <w:tcW w:w="304" w:type="pct"/>
            <w:tcBorders>
              <w:top w:val="nil"/>
              <w:left w:val="nil"/>
              <w:bottom w:val="nil"/>
              <w:right w:val="nil"/>
            </w:tcBorders>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E01353" w:rsidRPr="00D23E6A">
              <w:rPr>
                <w:sz w:val="18"/>
              </w:rPr>
              <w:t>825</w:t>
            </w:r>
          </w:p>
        </w:tc>
        <w:tc>
          <w:tcPr>
            <w:tcW w:w="304" w:type="pct"/>
            <w:tcBorders>
              <w:top w:val="nil"/>
              <w:left w:val="nil"/>
              <w:bottom w:val="nil"/>
              <w:right w:val="nil"/>
            </w:tcBorders>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$175</w:t>
            </w:r>
          </w:p>
        </w:tc>
        <w:tc>
          <w:tcPr>
            <w:tcW w:w="304" w:type="pct"/>
            <w:tcBorders>
              <w:left w:val="nil"/>
            </w:tcBorders>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$336</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w:t>
            </w:r>
            <w:r w:rsidRPr="00D23E6A">
              <w:rPr>
                <w:sz w:val="18"/>
              </w:rPr>
              <w:t>15</w:t>
            </w:r>
          </w:p>
        </w:tc>
        <w:tc>
          <w:tcPr>
            <w:tcW w:w="305"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w:t>
            </w:r>
            <w:r w:rsidRPr="00D23E6A">
              <w:rPr>
                <w:sz w:val="18"/>
              </w:rPr>
              <w:t>890</w:t>
            </w:r>
          </w:p>
        </w:tc>
        <w:tc>
          <w:tcPr>
            <w:tcW w:w="353"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w:t>
            </w:r>
            <w:r w:rsidRPr="00D23E6A">
              <w:rPr>
                <w:sz w:val="18"/>
              </w:rPr>
              <w:t>0</w:t>
            </w:r>
          </w:p>
        </w:tc>
        <w:tc>
          <w:tcPr>
            <w:tcW w:w="332"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$22,</w:t>
            </w:r>
            <w:r w:rsidR="00E01353" w:rsidRPr="00D23E6A">
              <w:rPr>
                <w:sz w:val="18"/>
              </w:rPr>
              <w:t>005</w:t>
            </w:r>
          </w:p>
        </w:tc>
        <w:tc>
          <w:tcPr>
            <w:tcW w:w="319"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E01353" w:rsidRPr="00D23E6A">
              <w:rPr>
                <w:sz w:val="18"/>
              </w:rPr>
              <w:t>315</w:t>
            </w:r>
          </w:p>
        </w:tc>
      </w:tr>
      <w:tr w:rsidR="00E01353" w:rsidRPr="00D23E6A" w:rsidTr="001C1702">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D23E6A" w:rsidRDefault="00E01353" w:rsidP="00206376">
            <w:pPr>
              <w:pStyle w:val="Tablecolumnnew"/>
            </w:pPr>
            <w:r>
              <w:t>($’000)</w:t>
            </w:r>
          </w:p>
        </w:tc>
        <w:tc>
          <w:tcPr>
            <w:tcW w:w="401"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2012-13</w:t>
            </w:r>
          </w:p>
        </w:tc>
        <w:tc>
          <w:tcPr>
            <w:tcW w:w="306"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$5,</w:t>
            </w:r>
            <w:r w:rsidR="00E01353">
              <w:rPr>
                <w:sz w:val="18"/>
              </w:rPr>
              <w:t>259</w:t>
            </w:r>
          </w:p>
        </w:tc>
        <w:tc>
          <w:tcPr>
            <w:tcW w:w="315"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w:t>
            </w:r>
            <w:r w:rsidR="00E01353" w:rsidRPr="00D23E6A">
              <w:rPr>
                <w:sz w:val="18"/>
              </w:rPr>
              <w:t>182</w:t>
            </w:r>
          </w:p>
        </w:tc>
        <w:tc>
          <w:tcPr>
            <w:tcW w:w="307"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$2,</w:t>
            </w:r>
            <w:r w:rsidR="00E01353">
              <w:rPr>
                <w:sz w:val="18"/>
              </w:rPr>
              <w:t>470</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w:t>
            </w:r>
            <w:r w:rsidRPr="00D23E6A">
              <w:rPr>
                <w:sz w:val="18"/>
              </w:rPr>
              <w:t>666</w:t>
            </w:r>
          </w:p>
        </w:tc>
        <w:tc>
          <w:tcPr>
            <w:tcW w:w="304" w:type="pct"/>
            <w:tcBorders>
              <w:top w:val="nil"/>
            </w:tcBorders>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E01353" w:rsidRPr="00D23E6A">
              <w:rPr>
                <w:sz w:val="18"/>
              </w:rPr>
              <w:t>386</w:t>
            </w:r>
          </w:p>
        </w:tc>
        <w:tc>
          <w:tcPr>
            <w:tcW w:w="304" w:type="pct"/>
            <w:tcBorders>
              <w:top w:val="nil"/>
            </w:tcBorders>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$60</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$120</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$48</w:t>
            </w:r>
          </w:p>
        </w:tc>
        <w:tc>
          <w:tcPr>
            <w:tcW w:w="305"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$120</w:t>
            </w:r>
          </w:p>
        </w:tc>
        <w:tc>
          <w:tcPr>
            <w:tcW w:w="353"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$180</w:t>
            </w:r>
          </w:p>
        </w:tc>
        <w:tc>
          <w:tcPr>
            <w:tcW w:w="332"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$14,</w:t>
            </w:r>
            <w:r w:rsidR="00E01353" w:rsidRPr="00D23E6A">
              <w:rPr>
                <w:sz w:val="18"/>
              </w:rPr>
              <w:t>491</w:t>
            </w:r>
          </w:p>
        </w:tc>
        <w:tc>
          <w:tcPr>
            <w:tcW w:w="319"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E01353" w:rsidRPr="00D23E6A">
              <w:rPr>
                <w:sz w:val="18"/>
              </w:rPr>
              <w:t>464</w:t>
            </w:r>
          </w:p>
        </w:tc>
      </w:tr>
      <w:tr w:rsidR="00E01353" w:rsidRPr="00D23E6A" w:rsidTr="00E0135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D23E6A" w:rsidRDefault="00E01353" w:rsidP="00206376">
            <w:pPr>
              <w:pStyle w:val="Tablecolumnnew"/>
            </w:pPr>
          </w:p>
        </w:tc>
        <w:tc>
          <w:tcPr>
            <w:tcW w:w="401"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2013-14</w:t>
            </w:r>
          </w:p>
        </w:tc>
        <w:tc>
          <w:tcPr>
            <w:tcW w:w="306"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$2,</w:t>
            </w:r>
            <w:r w:rsidR="00E01353" w:rsidRPr="00D23E6A">
              <w:rPr>
                <w:sz w:val="18"/>
              </w:rPr>
              <w:t>481</w:t>
            </w:r>
          </w:p>
        </w:tc>
        <w:tc>
          <w:tcPr>
            <w:tcW w:w="315"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w:t>
            </w:r>
            <w:r w:rsidR="00E01353" w:rsidRPr="00D23E6A">
              <w:rPr>
                <w:sz w:val="18"/>
              </w:rPr>
              <w:t>673</w:t>
            </w:r>
          </w:p>
        </w:tc>
        <w:tc>
          <w:tcPr>
            <w:tcW w:w="307"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E01353">
              <w:rPr>
                <w:sz w:val="18"/>
              </w:rPr>
              <w:t>910</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w:t>
            </w:r>
            <w:r w:rsidRPr="00D23E6A">
              <w:rPr>
                <w:sz w:val="18"/>
              </w:rPr>
              <w:t>423</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$956</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$33</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$5</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$58</w:t>
            </w:r>
          </w:p>
        </w:tc>
        <w:tc>
          <w:tcPr>
            <w:tcW w:w="305"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$470</w:t>
            </w:r>
          </w:p>
        </w:tc>
        <w:tc>
          <w:tcPr>
            <w:tcW w:w="353"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$0</w:t>
            </w:r>
          </w:p>
        </w:tc>
        <w:tc>
          <w:tcPr>
            <w:tcW w:w="332"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$10,</w:t>
            </w:r>
            <w:r w:rsidR="00E01353" w:rsidRPr="00D23E6A">
              <w:rPr>
                <w:sz w:val="18"/>
              </w:rPr>
              <w:t>009</w:t>
            </w:r>
          </w:p>
        </w:tc>
        <w:tc>
          <w:tcPr>
            <w:tcW w:w="319"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w:t>
            </w:r>
            <w:r w:rsidR="00E01353" w:rsidRPr="00D23E6A">
              <w:rPr>
                <w:sz w:val="18"/>
              </w:rPr>
              <w:t>529</w:t>
            </w:r>
          </w:p>
        </w:tc>
      </w:tr>
      <w:tr w:rsidR="00E01353" w:rsidRPr="00D23E6A" w:rsidTr="00E0135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D23E6A" w:rsidRDefault="00E01353" w:rsidP="00206376">
            <w:pPr>
              <w:pStyle w:val="Tablecolumnnew"/>
            </w:pPr>
          </w:p>
        </w:tc>
        <w:tc>
          <w:tcPr>
            <w:tcW w:w="401" w:type="pct"/>
            <w:shd w:val="clear" w:color="auto" w:fill="EFD3D2"/>
          </w:tcPr>
          <w:p w:rsidR="00E01353" w:rsidRPr="005B678D"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5B678D">
              <w:rPr>
                <w:sz w:val="18"/>
              </w:rPr>
              <w:t>2014-15</w:t>
            </w:r>
          </w:p>
        </w:tc>
        <w:tc>
          <w:tcPr>
            <w:tcW w:w="306"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$7,</w:t>
            </w:r>
            <w:r w:rsidR="00E01353" w:rsidRPr="00D23E6A">
              <w:rPr>
                <w:sz w:val="18"/>
              </w:rPr>
              <w:t>012</w:t>
            </w:r>
          </w:p>
        </w:tc>
        <w:tc>
          <w:tcPr>
            <w:tcW w:w="315"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w:t>
            </w:r>
            <w:r w:rsidR="00E01353" w:rsidRPr="00D23E6A">
              <w:rPr>
                <w:sz w:val="18"/>
              </w:rPr>
              <w:t>097</w:t>
            </w:r>
          </w:p>
        </w:tc>
        <w:tc>
          <w:tcPr>
            <w:tcW w:w="307"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E01353">
              <w:rPr>
                <w:sz w:val="18"/>
              </w:rPr>
              <w:t>800</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w:t>
            </w:r>
            <w:r w:rsidRPr="00D23E6A">
              <w:rPr>
                <w:sz w:val="18"/>
              </w:rPr>
              <w:t>547</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$737</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$0</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$0</w:t>
            </w:r>
          </w:p>
        </w:tc>
        <w:tc>
          <w:tcPr>
            <w:tcW w:w="304"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$311</w:t>
            </w:r>
          </w:p>
        </w:tc>
        <w:tc>
          <w:tcPr>
            <w:tcW w:w="305"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w:t>
            </w:r>
            <w:r w:rsidR="00E01353" w:rsidRPr="00D23E6A">
              <w:rPr>
                <w:sz w:val="18"/>
              </w:rPr>
              <w:t>072</w:t>
            </w:r>
          </w:p>
        </w:tc>
        <w:tc>
          <w:tcPr>
            <w:tcW w:w="353" w:type="pct"/>
            <w:shd w:val="clear" w:color="auto" w:fill="EFD3D2"/>
          </w:tcPr>
          <w:p w:rsidR="00E01353" w:rsidRPr="00D23E6A" w:rsidRDefault="00E01353" w:rsidP="00206376">
            <w:pPr>
              <w:jc w:val="right"/>
              <w:cnfStyle w:val="000000010000" w:firstRow="0" w:lastRow="0" w:firstColumn="0" w:lastColumn="0" w:oddVBand="0" w:evenVBand="0" w:oddHBand="0" w:evenHBand="1" w:firstRowFirstColumn="0" w:firstRowLastColumn="0" w:lastRowFirstColumn="0" w:lastRowLastColumn="0"/>
              <w:rPr>
                <w:sz w:val="18"/>
              </w:rPr>
            </w:pPr>
            <w:r w:rsidRPr="00D23E6A">
              <w:rPr>
                <w:sz w:val="18"/>
              </w:rPr>
              <w:t>$0</w:t>
            </w:r>
          </w:p>
        </w:tc>
        <w:tc>
          <w:tcPr>
            <w:tcW w:w="332"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$15,</w:t>
            </w:r>
            <w:r w:rsidR="00E01353" w:rsidRPr="00D23E6A">
              <w:rPr>
                <w:sz w:val="18"/>
              </w:rPr>
              <w:t>576</w:t>
            </w:r>
          </w:p>
        </w:tc>
        <w:tc>
          <w:tcPr>
            <w:tcW w:w="319" w:type="pct"/>
            <w:shd w:val="clear" w:color="auto" w:fill="EFD3D2"/>
          </w:tcPr>
          <w:p w:rsidR="00E01353" w:rsidRPr="00D23E6A" w:rsidRDefault="00FF17C7" w:rsidP="00206376">
            <w:pPr>
              <w:jc w:val="right"/>
              <w:cnfStyle w:val="000000010000" w:firstRow="0" w:lastRow="0" w:firstColumn="0" w:lastColumn="0" w:oddVBand="0" w:evenVBand="0" w:oddHBand="0" w:evenHBand="1" w:firstRowFirstColumn="0" w:firstRowLastColumn="0" w:lastRowFirstColumn="0" w:lastRowLastColumn="0"/>
              <w:rPr>
                <w:sz w:val="18"/>
              </w:rPr>
            </w:pPr>
            <w:r>
              <w:rPr>
                <w:sz w:val="18"/>
              </w:rPr>
              <w:t>$4,</w:t>
            </w:r>
            <w:r w:rsidR="00E01353" w:rsidRPr="00D23E6A">
              <w:rPr>
                <w:sz w:val="18"/>
              </w:rPr>
              <w:t>590</w:t>
            </w:r>
          </w:p>
        </w:tc>
      </w:tr>
      <w:tr w:rsidR="00E01353" w:rsidRPr="00D23E6A" w:rsidTr="00E0135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E01353" w:rsidRPr="00D23E6A" w:rsidRDefault="00E01353" w:rsidP="00206376">
            <w:pPr>
              <w:pStyle w:val="Tablecolumnnew"/>
            </w:pPr>
          </w:p>
        </w:tc>
        <w:tc>
          <w:tcPr>
            <w:tcW w:w="401" w:type="pct"/>
            <w:shd w:val="clear" w:color="auto" w:fill="EFD3D2"/>
          </w:tcPr>
          <w:p w:rsidR="00E01353" w:rsidRPr="005B678D"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5B678D">
              <w:rPr>
                <w:sz w:val="18"/>
              </w:rPr>
              <w:t>2015-16</w:t>
            </w:r>
          </w:p>
        </w:tc>
        <w:tc>
          <w:tcPr>
            <w:tcW w:w="306"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w:t>
            </w:r>
            <w:r w:rsidR="00E01353" w:rsidRPr="00D23E6A">
              <w:rPr>
                <w:sz w:val="18"/>
              </w:rPr>
              <w:t>063</w:t>
            </w:r>
          </w:p>
        </w:tc>
        <w:tc>
          <w:tcPr>
            <w:tcW w:w="315"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$4,</w:t>
            </w:r>
            <w:r w:rsidR="00E01353" w:rsidRPr="00D23E6A">
              <w:rPr>
                <w:sz w:val="18"/>
              </w:rPr>
              <w:t>451</w:t>
            </w:r>
          </w:p>
        </w:tc>
        <w:tc>
          <w:tcPr>
            <w:tcW w:w="307"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w:t>
            </w:r>
            <w:r w:rsidR="00E01353">
              <w:rPr>
                <w:sz w:val="18"/>
              </w:rPr>
              <w:t>104</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$639</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w:t>
            </w:r>
            <w:r w:rsidRPr="00D23E6A">
              <w:rPr>
                <w:sz w:val="18"/>
              </w:rPr>
              <w:t>778</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$75</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$152</w:t>
            </w:r>
          </w:p>
        </w:tc>
        <w:tc>
          <w:tcPr>
            <w:tcW w:w="304"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$238</w:t>
            </w:r>
          </w:p>
        </w:tc>
        <w:tc>
          <w:tcPr>
            <w:tcW w:w="305"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$680</w:t>
            </w:r>
          </w:p>
        </w:tc>
        <w:tc>
          <w:tcPr>
            <w:tcW w:w="353" w:type="pct"/>
            <w:shd w:val="clear" w:color="auto" w:fill="EFD3D2"/>
          </w:tcPr>
          <w:p w:rsidR="00E01353" w:rsidRPr="00D23E6A" w:rsidRDefault="00E01353" w:rsidP="00206376">
            <w:pPr>
              <w:jc w:val="right"/>
              <w:cnfStyle w:val="000000100000" w:firstRow="0" w:lastRow="0" w:firstColumn="0" w:lastColumn="0" w:oddVBand="0" w:evenVBand="0" w:oddHBand="1" w:evenHBand="0" w:firstRowFirstColumn="0" w:firstRowLastColumn="0" w:lastRowFirstColumn="0" w:lastRowLastColumn="0"/>
              <w:rPr>
                <w:sz w:val="18"/>
              </w:rPr>
            </w:pPr>
            <w:r w:rsidRPr="00D23E6A">
              <w:rPr>
                <w:sz w:val="18"/>
              </w:rPr>
              <w:t>$0</w:t>
            </w:r>
          </w:p>
        </w:tc>
        <w:tc>
          <w:tcPr>
            <w:tcW w:w="332"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$12,</w:t>
            </w:r>
            <w:r w:rsidR="00E01353" w:rsidRPr="00D23E6A">
              <w:rPr>
                <w:sz w:val="18"/>
              </w:rPr>
              <w:t>180</w:t>
            </w:r>
          </w:p>
        </w:tc>
        <w:tc>
          <w:tcPr>
            <w:tcW w:w="319" w:type="pct"/>
            <w:shd w:val="clear" w:color="auto" w:fill="EFD3D2"/>
          </w:tcPr>
          <w:p w:rsidR="00E01353" w:rsidRPr="00D23E6A" w:rsidRDefault="00FF17C7" w:rsidP="00206376">
            <w:pPr>
              <w:jc w:val="right"/>
              <w:cnfStyle w:val="000000100000" w:firstRow="0" w:lastRow="0" w:firstColumn="0" w:lastColumn="0" w:oddVBand="0" w:evenVBand="0" w:oddHBand="1" w:evenHBand="0" w:firstRowFirstColumn="0" w:firstRowLastColumn="0" w:lastRowFirstColumn="0" w:lastRowLastColumn="0"/>
              <w:rPr>
                <w:sz w:val="18"/>
              </w:rPr>
            </w:pPr>
            <w:r>
              <w:rPr>
                <w:sz w:val="18"/>
              </w:rPr>
              <w:t>$3,</w:t>
            </w:r>
            <w:r w:rsidR="00E01353" w:rsidRPr="00D23E6A">
              <w:rPr>
                <w:sz w:val="18"/>
              </w:rPr>
              <w:t>521</w:t>
            </w:r>
          </w:p>
        </w:tc>
      </w:tr>
    </w:tbl>
    <w:p w:rsidR="00206376" w:rsidRDefault="001C1702" w:rsidP="00807F88">
      <w:pPr>
        <w:pStyle w:val="Footnote"/>
        <w:ind w:left="102" w:hanging="102"/>
      </w:pPr>
      <w:r>
        <w:t>u/a – Data unavailable as some jurisdictions do not collect this information. For rest of footnotes, please refer to Appendix 1 – Explanatory Notes</w:t>
      </w:r>
      <w:r w:rsidR="00206376">
        <w:t>.</w:t>
      </w:r>
    </w:p>
    <w:p w:rsidR="00DC326C" w:rsidRDefault="00DC326C" w:rsidP="00807F88">
      <w:pPr>
        <w:pStyle w:val="Footnote"/>
        <w:ind w:left="102" w:hanging="102"/>
      </w:pPr>
    </w:p>
    <w:p w:rsidR="00DC326C" w:rsidRDefault="00DC326C" w:rsidP="00532D63">
      <w:pPr>
        <w:sectPr w:rsidR="00DC326C" w:rsidSect="00154DC0">
          <w:pgSz w:w="16838" w:h="11906" w:orient="landscape"/>
          <w:pgMar w:top="1276" w:right="993" w:bottom="1276" w:left="1440" w:header="708" w:footer="562" w:gutter="0"/>
          <w:cols w:space="242"/>
          <w:titlePg/>
          <w:docGrid w:linePitch="360"/>
        </w:sectPr>
      </w:pPr>
    </w:p>
    <w:p w:rsidR="00336B56" w:rsidRDefault="00336B56" w:rsidP="00D37E02">
      <w:pPr>
        <w:pStyle w:val="Title"/>
      </w:pPr>
      <w:bookmarkStart w:id="17" w:name="_Toc495053395"/>
      <w:r>
        <w:lastRenderedPageBreak/>
        <w:t>Appendix 1 –– Explanatory notes</w:t>
      </w:r>
      <w:bookmarkEnd w:id="17"/>
    </w:p>
    <w:p w:rsidR="00336B56" w:rsidRDefault="00336B56" w:rsidP="00336B56">
      <w:pPr>
        <w:pStyle w:val="Heading2"/>
      </w:pPr>
      <w:r>
        <w:t xml:space="preserve">Enforcement data </w:t>
      </w:r>
    </w:p>
    <w:p w:rsidR="00336B56" w:rsidRPr="00D37E02" w:rsidRDefault="00336B56" w:rsidP="005325BB">
      <w:r w:rsidRPr="00D37E02">
        <w:t>In 2009–10, Safe Work Australia, in collaboration with the Heads of Workplace Safety Authorities (HWSA) and states and territories reviewed a number of compliance and enforcement definitions. A number of changes to these definitions were proposed and have been implemented since the eleventh edition of the report. They include:</w:t>
      </w:r>
    </w:p>
    <w:p w:rsidR="00336B56" w:rsidRDefault="00336B56" w:rsidP="005325BB">
      <w:pPr>
        <w:pStyle w:val="SWABullets"/>
      </w:pPr>
      <w:r w:rsidRPr="00D37E02">
        <w:t>the number of legal proceedings finalised is now requested in place of legal proceedings commenced</w:t>
      </w:r>
    </w:p>
    <w:p w:rsidR="00336B56" w:rsidRPr="00D37E02" w:rsidRDefault="00336B56" w:rsidP="005325BB">
      <w:pPr>
        <w:pStyle w:val="SWABullets"/>
      </w:pPr>
      <w:r w:rsidRPr="00D37E02">
        <w:t xml:space="preserve">the HWSA definition of the number of legal proceedings resulting in a conviction, </w:t>
      </w:r>
      <w:r w:rsidRPr="00D37E02">
        <w:tab/>
        <w:t xml:space="preserve">order </w:t>
      </w:r>
      <w:r w:rsidRPr="00D37E02">
        <w:br/>
        <w:t>or agreement is implemented in place of the number of prosecutions resulting in a conviction</w:t>
      </w:r>
    </w:p>
    <w:p w:rsidR="00336B56" w:rsidRPr="00D37E02" w:rsidRDefault="00336B56" w:rsidP="005325BB">
      <w:pPr>
        <w:pStyle w:val="SWABullets"/>
      </w:pPr>
      <w:r w:rsidRPr="00D37E02">
        <w:t>the number of field active inspectors has been amended to include managers of the field inspectors. The data also include investigators (where applicable) who are appointed to work with the enforcement provisions. Staff on extended leave are also included</w:t>
      </w:r>
    </w:p>
    <w:p w:rsidR="00336B56" w:rsidRPr="00D37E02" w:rsidRDefault="00336B56" w:rsidP="005325BB">
      <w:pPr>
        <w:pStyle w:val="SWABullets"/>
      </w:pPr>
      <w:r w:rsidRPr="00D37E02">
        <w:t>proactive workplace intervention is now split into two measures: (A) Workplace visits and (B) Workshops\Presentations\Seminars\Forums and data are now supplied separately, and</w:t>
      </w:r>
    </w:p>
    <w:p w:rsidR="00336B56" w:rsidRDefault="00336B56" w:rsidP="005325BB">
      <w:pPr>
        <w:pStyle w:val="SWABullets"/>
      </w:pPr>
      <w:r w:rsidRPr="00D37E02">
        <w:t xml:space="preserve">reactive workplace intervention is also split into two measures: (A) Workplace visits and </w:t>
      </w:r>
      <w:r w:rsidR="00EC7C7D">
        <w:br/>
      </w:r>
      <w:r w:rsidRPr="00D37E02">
        <w:t>(B) Other reactive interventions.</w:t>
      </w:r>
    </w:p>
    <w:p w:rsidR="006A794E" w:rsidRDefault="00336B56" w:rsidP="005325BB">
      <w:r w:rsidRPr="00D37E02">
        <w:t>Data provided by Western Australia in relation to proactive and reactive interventions include the number of visits (including repeat visits) for investigations with a completion date within the reporting period. In an effort to provide stable and reliable data and to prevent double counting, visits pertaining to open investigations have been excluded.</w:t>
      </w:r>
    </w:p>
    <w:p w:rsidR="00206376" w:rsidRDefault="00206376" w:rsidP="00206376">
      <w:pPr>
        <w:pStyle w:val="Heading2"/>
      </w:pPr>
      <w:r>
        <w:t>Indicator 12 – Footnotes</w:t>
      </w:r>
    </w:p>
    <w:p w:rsidR="00BE7793" w:rsidRDefault="00BE7793" w:rsidP="00BE7793">
      <w:pPr>
        <w:pStyle w:val="Heading3"/>
      </w:pPr>
      <w:r>
        <w:t>Footnotes for Indicator 12a</w:t>
      </w:r>
    </w:p>
    <w:p w:rsidR="00206376" w:rsidRDefault="00206376" w:rsidP="00206376">
      <w:r w:rsidRPr="00E2578E">
        <w:t>*</w:t>
      </w:r>
      <w:r>
        <w:t xml:space="preserve"> In 2014–15, SafeWork SA reassessed what it counts as a reactive intervention. SafeWork SA will recalculate previous figures (2011–12 to 2013–14) to align with reassessed reactive intervention data.</w:t>
      </w:r>
    </w:p>
    <w:p w:rsidR="00206376" w:rsidRPr="00BE7793" w:rsidRDefault="00206376" w:rsidP="00BE7793">
      <w:pPr>
        <w:pStyle w:val="SWABullettext"/>
      </w:pPr>
      <w:r w:rsidRPr="00BE7793">
        <w:t xml:space="preserve">Totals only include jurisdictions that supplied the relevant data. </w:t>
      </w:r>
    </w:p>
    <w:p w:rsidR="00206376" w:rsidRPr="00BE7793" w:rsidRDefault="00206376" w:rsidP="00BE7793">
      <w:pPr>
        <w:pStyle w:val="SWABullettext"/>
      </w:pPr>
      <w:r w:rsidRPr="00BE7793">
        <w:t xml:space="preserve">Does not include industry forums/ presentations where an inspection also occurs. </w:t>
      </w:r>
    </w:p>
    <w:p w:rsidR="00206376" w:rsidRPr="00BE7793" w:rsidRDefault="00206376" w:rsidP="00BE7793">
      <w:pPr>
        <w:pStyle w:val="SWABullettext"/>
      </w:pPr>
      <w:r w:rsidRPr="00BE7793">
        <w:t xml:space="preserve">Queensland provided updated enforcement data following a major review conducted during 2016–17 involving inspectorate data collection. The updated data provided goes back to </w:t>
      </w:r>
      <w:r w:rsidR="00A639EE">
        <w:t xml:space="preserve">the </w:t>
      </w:r>
      <w:r w:rsidRPr="00BE7793">
        <w:t xml:space="preserve">2011–12 financial year. </w:t>
      </w:r>
    </w:p>
    <w:p w:rsidR="00BE7793" w:rsidRPr="00BE7793" w:rsidRDefault="00206376" w:rsidP="00BE7793">
      <w:pPr>
        <w:pStyle w:val="SWABullettext"/>
      </w:pPr>
      <w:r w:rsidRPr="00BE7793">
        <w:t xml:space="preserve">The number of inspectors in attendance </w:t>
      </w:r>
      <w:r w:rsidR="00383666">
        <w:t>in WA is</w:t>
      </w:r>
      <w:r w:rsidRPr="00BE7793">
        <w:t xml:space="preserve"> not counted separately. </w:t>
      </w:r>
    </w:p>
    <w:p w:rsidR="00BE7793" w:rsidRPr="00D442CB" w:rsidRDefault="00383666" w:rsidP="00BE7793">
      <w:pPr>
        <w:pStyle w:val="SWABullettext"/>
      </w:pPr>
      <w:r w:rsidRPr="00D442CB">
        <w:t>WA f</w:t>
      </w:r>
      <w:r w:rsidR="00206376" w:rsidRPr="00D442CB">
        <w:t>igures may be inflated when inspectors and community education officers</w:t>
      </w:r>
      <w:r w:rsidRPr="00D442CB">
        <w:t>, on occasion</w:t>
      </w:r>
      <w:r w:rsidR="00324693">
        <w:t>s</w:t>
      </w:r>
      <w:r w:rsidRPr="00D442CB">
        <w:t>,</w:t>
      </w:r>
      <w:r w:rsidR="00206376" w:rsidRPr="00D442CB">
        <w:t xml:space="preserve"> present or attend the same event</w:t>
      </w:r>
      <w:r w:rsidRPr="00D442CB">
        <w:t>.</w:t>
      </w:r>
      <w:r w:rsidR="00206376" w:rsidRPr="00D442CB">
        <w:t xml:space="preserve"> It is not possible to identify and separate such events from these figures. </w:t>
      </w:r>
      <w:r w:rsidR="00D442CB" w:rsidRPr="00D442CB">
        <w:t>In addition, the ThinkSafe Small Business Program officially ceased in March 2014. Program data is included in figures up to 2013-14 for this activity, and as such, data reported in 2014-15 and beyond are not directly comparable to previous years</w:t>
      </w:r>
      <w:r w:rsidR="00324693">
        <w:t>.</w:t>
      </w:r>
    </w:p>
    <w:p w:rsidR="00BE7793" w:rsidRPr="00BE7793" w:rsidRDefault="00206376" w:rsidP="00BE7793">
      <w:pPr>
        <w:pStyle w:val="SWABullettext"/>
      </w:pPr>
      <w:r w:rsidRPr="00BE7793">
        <w:t xml:space="preserve">The numbers provided were the number of total workplace assessments. </w:t>
      </w:r>
    </w:p>
    <w:p w:rsidR="00BE7793" w:rsidRPr="00BE7793" w:rsidRDefault="00206376" w:rsidP="00BE7793">
      <w:pPr>
        <w:pStyle w:val="SWABullettext"/>
      </w:pPr>
      <w:r w:rsidRPr="00BE7793">
        <w:t>Other reacti</w:t>
      </w:r>
      <w:r w:rsidR="00BE7793">
        <w:t>ve intervention activities mean</w:t>
      </w:r>
      <w:r w:rsidRPr="00BE7793">
        <w:t xml:space="preserve"> investigation activity. The definition of investigation was changed in July 2013. </w:t>
      </w:r>
    </w:p>
    <w:p w:rsidR="00BE7793" w:rsidRDefault="00206376" w:rsidP="00BE7793">
      <w:pPr>
        <w:pStyle w:val="SWABullettext"/>
      </w:pPr>
      <w:r w:rsidRPr="00BE7793">
        <w:lastRenderedPageBreak/>
        <w:t xml:space="preserve">The drop is due to budget cuts. </w:t>
      </w:r>
    </w:p>
    <w:p w:rsidR="00BE7793" w:rsidRDefault="00BE7793" w:rsidP="00BE7793">
      <w:pPr>
        <w:pStyle w:val="Heading3"/>
      </w:pPr>
      <w:r>
        <w:t>Footnotes for Indicator 12b</w:t>
      </w:r>
    </w:p>
    <w:p w:rsidR="00BE7793" w:rsidRPr="00BE7793" w:rsidRDefault="00BE7793" w:rsidP="00BE7793">
      <w:pPr>
        <w:pStyle w:val="SWABullettext"/>
        <w:numPr>
          <w:ilvl w:val="0"/>
          <w:numId w:val="9"/>
        </w:numPr>
        <w:ind w:left="357" w:hanging="357"/>
      </w:pPr>
      <w:r w:rsidRPr="00BE7793">
        <w:t xml:space="preserve">The drop is due to budget cuts. </w:t>
      </w:r>
    </w:p>
    <w:p w:rsidR="00BE7793" w:rsidRDefault="00206376" w:rsidP="00BE7793">
      <w:pPr>
        <w:pStyle w:val="SWABullettext"/>
      </w:pPr>
      <w:r w:rsidRPr="00BE7793">
        <w:t xml:space="preserve">Amended to include managers of inspectorate. </w:t>
      </w:r>
    </w:p>
    <w:p w:rsidR="00206376" w:rsidRDefault="00D442CB" w:rsidP="00BE7793">
      <w:pPr>
        <w:pStyle w:val="SWABullettext"/>
      </w:pPr>
      <w:r w:rsidRPr="00D442CB">
        <w:t>Data provided up to 2013-14 include FTE figures for external consultants, the ThinkSafe Small Business Manager, and Community Education Officers. The ThinkSafe Small Business Program officially ceased in March 2014. Therefore, data reported in 2014-15 and beyond are not comparable to previous years</w:t>
      </w:r>
      <w:r>
        <w:rPr>
          <w:sz w:val="21"/>
          <w:szCs w:val="21"/>
        </w:rPr>
        <w:t>.</w:t>
      </w:r>
    </w:p>
    <w:p w:rsidR="00BE7793" w:rsidRDefault="00BE7793" w:rsidP="00BE7793">
      <w:pPr>
        <w:pStyle w:val="Heading3"/>
      </w:pPr>
      <w:r>
        <w:t>Footnotes for Indicator 12c</w:t>
      </w:r>
    </w:p>
    <w:p w:rsidR="00BE7793" w:rsidRDefault="00206376" w:rsidP="00BE7793">
      <w:pPr>
        <w:pStyle w:val="SWABullettext"/>
      </w:pPr>
      <w:r w:rsidRPr="00BE7793">
        <w:t xml:space="preserve">There is no legislative requirement for infringement notices in Western Australia, Victoria and the Australian Government, while in South Australia it commenced in January 2013 under </w:t>
      </w:r>
      <w:r w:rsidR="00A639EE">
        <w:t xml:space="preserve">its </w:t>
      </w:r>
      <w:r w:rsidRPr="00BE7793">
        <w:t xml:space="preserve">WHS legislation. </w:t>
      </w:r>
    </w:p>
    <w:p w:rsidR="00BE7793" w:rsidRDefault="00206376" w:rsidP="00BE7793">
      <w:pPr>
        <w:pStyle w:val="SWABullettext"/>
      </w:pPr>
      <w:r w:rsidRPr="00BE7793">
        <w:t xml:space="preserve">Enforceable undertakings are included in Western Australia under their 2004 OSH Act but none have been accepted since then. </w:t>
      </w:r>
    </w:p>
    <w:p w:rsidR="00BE7793" w:rsidRDefault="00BE7793" w:rsidP="00BE7793">
      <w:pPr>
        <w:pStyle w:val="Heading3"/>
      </w:pPr>
      <w:r>
        <w:t>Footnote for Indicator 12d</w:t>
      </w:r>
    </w:p>
    <w:p w:rsidR="00206376" w:rsidRPr="00BE7793" w:rsidRDefault="00206376" w:rsidP="00BE7793">
      <w:pPr>
        <w:pStyle w:val="SWABullettext"/>
      </w:pPr>
      <w:r w:rsidRPr="00BE7793">
        <w:t xml:space="preserve">Data are for number of defendants in successful </w:t>
      </w:r>
      <w:r w:rsidR="00A639EE">
        <w:t>w</w:t>
      </w:r>
      <w:r w:rsidRPr="00BE7793">
        <w:t>ork health and safety prosecutions.</w:t>
      </w:r>
    </w:p>
    <w:p w:rsidR="006A794E" w:rsidRPr="00663E1B" w:rsidRDefault="006A794E" w:rsidP="006A794E">
      <w:pPr>
        <w:pStyle w:val="Footnote"/>
        <w:ind w:left="102" w:hanging="102"/>
        <w:rPr>
          <w:sz w:val="22"/>
          <w:szCs w:val="22"/>
        </w:rPr>
      </w:pPr>
    </w:p>
    <w:p w:rsidR="00AC7253" w:rsidRDefault="00AC7253" w:rsidP="00396555">
      <w:pPr>
        <w:sectPr w:rsidR="00AC7253" w:rsidSect="00AC7253">
          <w:headerReference w:type="default" r:id="rId31"/>
          <w:pgSz w:w="11906" w:h="16838"/>
          <w:pgMar w:top="1440" w:right="1800" w:bottom="1440" w:left="1276" w:header="708" w:footer="708" w:gutter="0"/>
          <w:cols w:space="242"/>
          <w:docGrid w:linePitch="360"/>
        </w:sectPr>
      </w:pPr>
    </w:p>
    <w:p w:rsidR="006F15AC" w:rsidRDefault="006F15AC" w:rsidP="001665F1">
      <w:pPr>
        <w:pStyle w:val="Title"/>
      </w:pPr>
      <w:bookmarkStart w:id="18" w:name="_Toc495053396"/>
      <w:r>
        <w:lastRenderedPageBreak/>
        <w:t>Appendix 2 – Jurisdictional contact information</w:t>
      </w:r>
      <w:bookmarkEnd w:id="18"/>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383"/>
        <w:gridCol w:w="3963"/>
        <w:gridCol w:w="3264"/>
      </w:tblGrid>
      <w:tr w:rsidR="0032659F" w:rsidRPr="006F15AC" w:rsidTr="00FC70D5">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240" w:type="pct"/>
            <w:vAlign w:val="center"/>
          </w:tcPr>
          <w:p w:rsidR="0032659F" w:rsidRPr="006F15AC" w:rsidRDefault="0032659F" w:rsidP="00FC70D5">
            <w:pPr>
              <w:spacing w:before="0"/>
              <w:ind w:left="113"/>
              <w:jc w:val="center"/>
              <w:rPr>
                <w:rFonts w:cs="Arial"/>
                <w:szCs w:val="20"/>
              </w:rPr>
            </w:pPr>
            <w:r w:rsidRPr="006F15AC">
              <w:rPr>
                <w:rFonts w:cs="Arial"/>
                <w:szCs w:val="20"/>
              </w:rPr>
              <w:t>Jurisdiction</w:t>
            </w:r>
          </w:p>
        </w:tc>
        <w:tc>
          <w:tcPr>
            <w:tcW w:w="2062" w:type="pct"/>
            <w:vAlign w:val="center"/>
          </w:tcPr>
          <w:p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Organisation</w:t>
            </w:r>
          </w:p>
        </w:tc>
        <w:tc>
          <w:tcPr>
            <w:tcW w:w="1698" w:type="pct"/>
            <w:vAlign w:val="center"/>
          </w:tcPr>
          <w:p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Contact details</w:t>
            </w:r>
          </w:p>
        </w:tc>
      </w:tr>
      <w:tr w:rsidR="0032659F" w:rsidRPr="006F15AC" w:rsidTr="00FC70D5">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New South Wales</w:t>
            </w:r>
          </w:p>
        </w:tc>
        <w:tc>
          <w:tcPr>
            <w:tcW w:w="2062"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NSW</w:t>
            </w:r>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Customer Service Centre</w:t>
            </w:r>
          </w:p>
        </w:tc>
        <w:tc>
          <w:tcPr>
            <w:tcW w:w="1698" w:type="pct"/>
          </w:tcPr>
          <w:p w:rsidR="008E3DE8" w:rsidRDefault="0089421B" w:rsidP="008E3DE8">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32" w:tooltip="Link to State Insurance Regulatory Authority NSW website" w:history="1">
              <w:r w:rsidR="008E3DE8" w:rsidRPr="00A71A8E">
                <w:rPr>
                  <w:rStyle w:val="Hyperlink"/>
                  <w:rFonts w:eastAsiaTheme="majorEastAsia"/>
                  <w:color w:val="auto"/>
                </w:rPr>
                <w:t>www.sira.nsw.gov.au</w:t>
              </w:r>
            </w:hyperlink>
          </w:p>
          <w:p w:rsidR="008E3DE8" w:rsidRPr="00A71A8E" w:rsidRDefault="0089421B" w:rsidP="008E3DE8">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33" w:tooltip="Link to SafeWork NSW website" w:history="1">
              <w:r w:rsidR="008E3DE8" w:rsidRPr="00A71A8E">
                <w:rPr>
                  <w:rStyle w:val="Hyperlink"/>
                  <w:rFonts w:eastAsiaTheme="majorEastAsia"/>
                  <w:color w:val="auto"/>
                </w:rPr>
                <w:t>www.safework.nsw.gov.au</w:t>
              </w:r>
            </w:hyperlink>
          </w:p>
          <w:p w:rsidR="0032659F"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A71A8E">
              <w:rPr>
                <w:rFonts w:eastAsiaTheme="majorEastAsia"/>
              </w:rPr>
              <w:t>13 10 50</w:t>
            </w:r>
          </w:p>
        </w:tc>
      </w:tr>
      <w:tr w:rsidR="0032659F" w:rsidRPr="006F15AC" w:rsidTr="00FC70D5">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Victoria</w:t>
            </w:r>
          </w:p>
        </w:tc>
        <w:tc>
          <w:tcPr>
            <w:tcW w:w="2062"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Victoria</w:t>
            </w:r>
          </w:p>
        </w:tc>
        <w:tc>
          <w:tcPr>
            <w:tcW w:w="1698" w:type="pct"/>
          </w:tcPr>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Advisory Service 1800 136 089</w:t>
            </w:r>
          </w:p>
          <w:p w:rsidR="008E3DE8" w:rsidRPr="00A71A8E" w:rsidRDefault="0089421B" w:rsidP="008E3DE8">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34" w:history="1">
              <w:r w:rsidR="008E3DE8" w:rsidRPr="00A71A8E">
                <w:rPr>
                  <w:rStyle w:val="Hyperlink"/>
                  <w:rFonts w:eastAsiaTheme="majorEastAsia"/>
                  <w:color w:val="auto"/>
                </w:rPr>
                <w:t>info@worksafe.vic.gov.au</w:t>
              </w:r>
            </w:hyperlink>
          </w:p>
          <w:p w:rsidR="0032659F" w:rsidRPr="006F15AC" w:rsidRDefault="0089421B"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35" w:tooltip="Link to WorkSafe Victoria website" w:history="1">
              <w:r w:rsidR="008E3DE8" w:rsidRPr="00A71A8E">
                <w:rPr>
                  <w:rStyle w:val="Hyperlink"/>
                  <w:rFonts w:eastAsiaTheme="majorEastAsia"/>
                  <w:color w:val="auto"/>
                </w:rPr>
                <w:t>www.worksafe.vic.gov.au</w:t>
              </w:r>
            </w:hyperlink>
          </w:p>
        </w:tc>
      </w:tr>
      <w:tr w:rsidR="008E3DE8" w:rsidRPr="006F15AC" w:rsidTr="00FC70D5">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Queensland</w:t>
            </w:r>
          </w:p>
        </w:tc>
        <w:tc>
          <w:tcPr>
            <w:tcW w:w="2062" w:type="pct"/>
          </w:tcPr>
          <w:p w:rsidR="008E3DE8"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Workplace Health and Safety Queensland – Office of Industrial Relations – Queensland Treasury</w:t>
            </w:r>
          </w:p>
        </w:tc>
        <w:tc>
          <w:tcPr>
            <w:tcW w:w="1698" w:type="pct"/>
          </w:tcPr>
          <w:p w:rsidR="008E3DE8" w:rsidRPr="00A71A8E" w:rsidRDefault="008E3DE8" w:rsidP="008E3DE8">
            <w:pPr>
              <w:spacing w:before="60" w:after="60"/>
              <w:jc w:val="left"/>
              <w:cnfStyle w:val="000000100000" w:firstRow="0" w:lastRow="0" w:firstColumn="0" w:lastColumn="0" w:oddVBand="0" w:evenVBand="0" w:oddHBand="1" w:evenHBand="0" w:firstRowFirstColumn="0" w:firstRowLastColumn="0" w:lastRowFirstColumn="0" w:lastRowLastColumn="0"/>
            </w:pPr>
            <w:r w:rsidRPr="00A71A8E">
              <w:t>Infoline 1300 362 128</w:t>
            </w:r>
          </w:p>
          <w:p w:rsidR="008E3DE8" w:rsidRPr="00A71A8E" w:rsidRDefault="0089421B" w:rsidP="008E3DE8">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36" w:history="1">
              <w:r w:rsidR="008E3DE8" w:rsidRPr="00A71A8E">
                <w:rPr>
                  <w:rStyle w:val="Hyperlink"/>
                  <w:rFonts w:eastAsiaTheme="majorEastAsia"/>
                  <w:color w:val="auto"/>
                </w:rPr>
                <w:t>www.worksafe.qld.gov.au</w:t>
              </w:r>
            </w:hyperlink>
          </w:p>
        </w:tc>
      </w:tr>
      <w:tr w:rsidR="008E3DE8" w:rsidRPr="006F15AC" w:rsidTr="00FC70D5">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Western Australia</w:t>
            </w:r>
          </w:p>
        </w:tc>
        <w:tc>
          <w:tcPr>
            <w:tcW w:w="2062" w:type="pct"/>
          </w:tcPr>
          <w:p w:rsidR="008E3DE8" w:rsidRPr="006F15AC" w:rsidRDefault="008E3DE8"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WorkCover WA</w:t>
            </w:r>
          </w:p>
          <w:p w:rsidR="008E3DE8" w:rsidRPr="006F15AC" w:rsidRDefault="008E3DE8"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rsidR="008E3DE8" w:rsidRPr="006F15AC" w:rsidRDefault="008E3DE8"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Department of Mines, Industry Regulation and Safety</w:t>
            </w:r>
            <w:r>
              <w:rPr>
                <w:rFonts w:cs="Arial"/>
                <w:szCs w:val="20"/>
              </w:rPr>
              <w:t xml:space="preserve"> </w:t>
            </w:r>
            <w:r w:rsidRPr="006F15AC">
              <w:rPr>
                <w:rFonts w:cs="Arial"/>
                <w:szCs w:val="20"/>
              </w:rPr>
              <w:t>–</w:t>
            </w:r>
            <w:r>
              <w:rPr>
                <w:rFonts w:cs="Arial"/>
                <w:szCs w:val="20"/>
              </w:rPr>
              <w:t xml:space="preserve"> </w:t>
            </w:r>
            <w:r w:rsidRPr="006F15AC">
              <w:rPr>
                <w:rFonts w:cs="Arial"/>
                <w:szCs w:val="20"/>
              </w:rPr>
              <w:t>WorkSafe</w:t>
            </w:r>
          </w:p>
        </w:tc>
        <w:tc>
          <w:tcPr>
            <w:tcW w:w="1698" w:type="pct"/>
          </w:tcPr>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(08) 9388 5555</w:t>
            </w:r>
          </w:p>
          <w:p w:rsidR="008E3DE8" w:rsidRPr="00A71A8E" w:rsidRDefault="0089421B" w:rsidP="008E3DE8">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37" w:tooltip="Link to WorkCover WA website" w:history="1">
              <w:r w:rsidR="008E3DE8" w:rsidRPr="00A71A8E">
                <w:rPr>
                  <w:rStyle w:val="Hyperlink"/>
                  <w:rFonts w:eastAsiaTheme="majorEastAsia"/>
                  <w:color w:val="auto"/>
                </w:rPr>
                <w:t>www.workcover.wa.gov.au</w:t>
              </w:r>
            </w:hyperlink>
          </w:p>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1300 307 877</w:t>
            </w:r>
          </w:p>
          <w:p w:rsidR="008E3DE8" w:rsidRPr="006F15AC" w:rsidRDefault="0089421B" w:rsidP="008E3DE8">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8" w:tooltip="Link to Department of Mines, Industry Regulation and Safety– WorkSafe website" w:history="1">
              <w:r w:rsidR="008E3DE8" w:rsidRPr="00A71A8E">
                <w:rPr>
                  <w:rStyle w:val="Hyperlink"/>
                  <w:rFonts w:eastAsiaTheme="majorEastAsia"/>
                  <w:color w:val="auto"/>
                </w:rPr>
                <w:t>www.dmirs.wa.gov.au</w:t>
              </w:r>
            </w:hyperlink>
          </w:p>
        </w:tc>
      </w:tr>
      <w:tr w:rsidR="008E3DE8" w:rsidRPr="006F15AC" w:rsidTr="00FC70D5">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South Australia</w:t>
            </w:r>
          </w:p>
        </w:tc>
        <w:tc>
          <w:tcPr>
            <w:tcW w:w="2062" w:type="pct"/>
          </w:tcPr>
          <w:p w:rsidR="008E3DE8"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Return to WorkSA (rtwsa)</w:t>
            </w:r>
          </w:p>
          <w:p w:rsidR="008E3DE8"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8E3DE8"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SA</w:t>
            </w:r>
          </w:p>
        </w:tc>
        <w:tc>
          <w:tcPr>
            <w:tcW w:w="1698" w:type="pct"/>
          </w:tcPr>
          <w:p w:rsidR="008E3DE8" w:rsidRPr="00A71A8E" w:rsidRDefault="008E3DE8" w:rsidP="008E3DE8">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13 18 55</w:t>
            </w:r>
          </w:p>
          <w:p w:rsidR="008E3DE8" w:rsidRPr="00A71A8E" w:rsidRDefault="0089421B" w:rsidP="008E3DE8">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39" w:tooltip="Link to Return to Work SA website" w:history="1">
              <w:r w:rsidR="008E3DE8" w:rsidRPr="00A71A8E">
                <w:rPr>
                  <w:rStyle w:val="Hyperlink"/>
                  <w:rFonts w:eastAsiaTheme="majorEastAsia"/>
                  <w:color w:val="auto"/>
                </w:rPr>
                <w:t>www.rtwsa.com</w:t>
              </w:r>
            </w:hyperlink>
          </w:p>
          <w:p w:rsidR="008E3DE8" w:rsidRPr="00A71A8E" w:rsidRDefault="008E3DE8" w:rsidP="008E3DE8">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1300 365 255</w:t>
            </w:r>
          </w:p>
          <w:p w:rsidR="008E3DE8" w:rsidRPr="006F15AC" w:rsidRDefault="0089421B" w:rsidP="008E3DE8">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0" w:tooltip="Link to SafeWork SA website" w:history="1">
              <w:r w:rsidR="008E3DE8" w:rsidRPr="00A71A8E">
                <w:rPr>
                  <w:rStyle w:val="Hyperlink"/>
                  <w:rFonts w:eastAsiaTheme="majorEastAsia"/>
                  <w:color w:val="auto"/>
                </w:rPr>
                <w:t>www.safework.sa.gov.au</w:t>
              </w:r>
            </w:hyperlink>
          </w:p>
        </w:tc>
      </w:tr>
      <w:tr w:rsidR="008E3DE8" w:rsidRPr="006F15AC" w:rsidTr="00FC70D5">
        <w:trPr>
          <w:cnfStyle w:val="000000010000" w:firstRow="0" w:lastRow="0" w:firstColumn="0" w:lastColumn="0" w:oddVBand="0" w:evenVBand="0" w:oddHBand="0" w:evenHBand="1"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Tasmania</w:t>
            </w:r>
          </w:p>
        </w:tc>
        <w:tc>
          <w:tcPr>
            <w:tcW w:w="2062" w:type="pct"/>
          </w:tcPr>
          <w:p w:rsidR="008E3DE8" w:rsidRPr="006F15AC" w:rsidRDefault="008E3DE8"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Tasmania</w:t>
            </w:r>
          </w:p>
          <w:p w:rsidR="008E3DE8" w:rsidRPr="006F15AC" w:rsidRDefault="008E3DE8"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698" w:type="pct"/>
          </w:tcPr>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Helpline</w:t>
            </w:r>
          </w:p>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366 322 (inside Tas)</w:t>
            </w:r>
          </w:p>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(03) 6166 4600 (outside Tas)</w:t>
            </w:r>
          </w:p>
          <w:p w:rsidR="008E3DE8" w:rsidRPr="00A71A8E" w:rsidRDefault="0089421B" w:rsidP="008E3DE8">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41" w:history="1">
              <w:r w:rsidR="008E3DE8" w:rsidRPr="00A71A8E">
                <w:rPr>
                  <w:rStyle w:val="Hyperlink"/>
                  <w:rFonts w:eastAsiaTheme="majorEastAsia"/>
                  <w:color w:val="auto"/>
                </w:rPr>
                <w:t>wstinfo@justice.tas.gov.au</w:t>
              </w:r>
            </w:hyperlink>
          </w:p>
          <w:p w:rsidR="008E3DE8" w:rsidRPr="00A71A8E" w:rsidRDefault="0089421B" w:rsidP="008E3DE8">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42" w:tooltip="Link to WorkCover Tasmania website" w:history="1">
              <w:r w:rsidR="008E3DE8" w:rsidRPr="00A71A8E">
                <w:rPr>
                  <w:rStyle w:val="Hyperlink"/>
                  <w:rFonts w:eastAsiaTheme="majorEastAsia"/>
                  <w:color w:val="auto"/>
                </w:rPr>
                <w:t>www.workcover.tas.gov.au</w:t>
              </w:r>
            </w:hyperlink>
          </w:p>
          <w:p w:rsidR="008E3DE8" w:rsidRPr="006F15AC" w:rsidRDefault="0089421B"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43" w:tooltip="Link to WorkSafe Tasmania website" w:history="1">
              <w:r w:rsidR="008E3DE8" w:rsidRPr="00A71A8E">
                <w:rPr>
                  <w:rStyle w:val="Hyperlink"/>
                  <w:rFonts w:eastAsiaTheme="majorEastAsia"/>
                  <w:color w:val="auto"/>
                </w:rPr>
                <w:t>www.worksafe.tas.gov.au</w:t>
              </w:r>
            </w:hyperlink>
          </w:p>
        </w:tc>
      </w:tr>
      <w:tr w:rsidR="008E3DE8" w:rsidRPr="006F15AC" w:rsidTr="00FC70D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Northern Territory</w:t>
            </w:r>
          </w:p>
        </w:tc>
        <w:tc>
          <w:tcPr>
            <w:tcW w:w="2062" w:type="pct"/>
          </w:tcPr>
          <w:p w:rsidR="008E3DE8"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NT WorkSafe</w:t>
            </w:r>
          </w:p>
        </w:tc>
        <w:tc>
          <w:tcPr>
            <w:tcW w:w="1698" w:type="pct"/>
          </w:tcPr>
          <w:p w:rsidR="008E3DE8" w:rsidRPr="00A71A8E" w:rsidRDefault="008E3DE8" w:rsidP="008E3DE8">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A71A8E">
              <w:rPr>
                <w:rFonts w:eastAsiaTheme="majorEastAsia"/>
              </w:rPr>
              <w:t>1800 019 115</w:t>
            </w:r>
          </w:p>
          <w:p w:rsidR="008E3DE8" w:rsidRPr="00A71A8E" w:rsidRDefault="0089421B" w:rsidP="008E3DE8">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44" w:history="1">
              <w:r w:rsidR="008E3DE8" w:rsidRPr="00A71A8E">
                <w:rPr>
                  <w:rStyle w:val="Hyperlink"/>
                  <w:rFonts w:eastAsiaTheme="majorEastAsia"/>
                  <w:color w:val="auto"/>
                </w:rPr>
                <w:t>ntworksafe@nt.gov.au</w:t>
              </w:r>
            </w:hyperlink>
          </w:p>
          <w:p w:rsidR="008E3DE8" w:rsidRPr="006F15AC" w:rsidRDefault="0089421B"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45" w:history="1">
              <w:r w:rsidR="008E3DE8" w:rsidRPr="00A71A8E">
                <w:rPr>
                  <w:rStyle w:val="Hyperlink"/>
                  <w:rFonts w:eastAsiaTheme="majorEastAsia"/>
                  <w:color w:val="auto"/>
                </w:rPr>
                <w:t>www.worksafe.nt.gov.au</w:t>
              </w:r>
            </w:hyperlink>
          </w:p>
        </w:tc>
      </w:tr>
      <w:tr w:rsidR="008E3DE8" w:rsidRPr="006F15AC" w:rsidTr="00FC70D5">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jc w:val="left"/>
              <w:rPr>
                <w:rFonts w:cs="Arial"/>
                <w:szCs w:val="20"/>
              </w:rPr>
            </w:pPr>
            <w:r w:rsidRPr="006F15AC">
              <w:rPr>
                <w:rFonts w:cs="Arial"/>
                <w:szCs w:val="20"/>
              </w:rPr>
              <w:t>Australian Capital Territory</w:t>
            </w:r>
          </w:p>
        </w:tc>
        <w:tc>
          <w:tcPr>
            <w:tcW w:w="2062" w:type="pct"/>
          </w:tcPr>
          <w:p w:rsidR="008E3DE8" w:rsidRPr="006F15AC" w:rsidRDefault="008E3DE8" w:rsidP="008E3DE8">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Access Canberra WorkSafe ACT within Chief Minister Treasury and Economic Development Directorate </w:t>
            </w:r>
          </w:p>
        </w:tc>
        <w:tc>
          <w:tcPr>
            <w:tcW w:w="1698" w:type="pct"/>
          </w:tcPr>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(02) 6207 3000</w:t>
            </w:r>
          </w:p>
          <w:p w:rsidR="008E3DE8" w:rsidRPr="006F15AC" w:rsidRDefault="0089421B" w:rsidP="008E3DE8">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46" w:history="1">
              <w:r w:rsidR="008E3DE8" w:rsidRPr="00A71A8E">
                <w:rPr>
                  <w:rStyle w:val="Hyperlink"/>
                  <w:rFonts w:eastAsiaTheme="majorEastAsia"/>
                  <w:color w:val="auto"/>
                </w:rPr>
                <w:t>www.worksafe.act.gov.au</w:t>
              </w:r>
            </w:hyperlink>
          </w:p>
        </w:tc>
      </w:tr>
      <w:tr w:rsidR="008E3DE8" w:rsidRPr="006F15AC" w:rsidTr="00FC70D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Seafarers</w:t>
            </w:r>
          </w:p>
        </w:tc>
        <w:tc>
          <w:tcPr>
            <w:tcW w:w="2062" w:type="pct"/>
          </w:tcPr>
          <w:p w:rsidR="008E3DE8"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Seacare Authority</w:t>
            </w:r>
          </w:p>
        </w:tc>
        <w:tc>
          <w:tcPr>
            <w:tcW w:w="1698" w:type="pct"/>
          </w:tcPr>
          <w:p w:rsidR="008E3DE8" w:rsidRPr="00A71A8E" w:rsidRDefault="008E3DE8" w:rsidP="008E3DE8">
            <w:pPr>
              <w:spacing w:before="60" w:after="60"/>
              <w:jc w:val="left"/>
              <w:cnfStyle w:val="000000100000" w:firstRow="0" w:lastRow="0" w:firstColumn="0" w:lastColumn="0" w:oddVBand="0" w:evenVBand="0" w:oddHBand="1" w:evenHBand="0" w:firstRowFirstColumn="0" w:firstRowLastColumn="0" w:lastRowFirstColumn="0" w:lastRowLastColumn="0"/>
            </w:pPr>
            <w:r w:rsidRPr="00A71A8E">
              <w:t>(02) 6275 0070</w:t>
            </w:r>
          </w:p>
          <w:p w:rsidR="008E3DE8" w:rsidRPr="00A71A8E" w:rsidRDefault="0089421B" w:rsidP="008E3DE8">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47" w:history="1">
              <w:r w:rsidR="008E3DE8" w:rsidRPr="00A71A8E">
                <w:rPr>
                  <w:rStyle w:val="Hyperlink"/>
                  <w:rFonts w:eastAsiaTheme="majorEastAsia"/>
                  <w:color w:val="auto"/>
                </w:rPr>
                <w:t>seacare@comcare.gov.au</w:t>
              </w:r>
            </w:hyperlink>
          </w:p>
          <w:p w:rsidR="008E3DE8" w:rsidRPr="006F15AC" w:rsidRDefault="0089421B" w:rsidP="008E3DE8">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8" w:tooltip="Link to Seacare Authority website" w:history="1">
              <w:r w:rsidR="008E3DE8" w:rsidRPr="00A71A8E">
                <w:rPr>
                  <w:rStyle w:val="Hyperlink"/>
                  <w:rFonts w:eastAsiaTheme="majorEastAsia"/>
                  <w:color w:val="auto"/>
                </w:rPr>
                <w:t>www.seacare.gov.au</w:t>
              </w:r>
            </w:hyperlink>
          </w:p>
        </w:tc>
      </w:tr>
      <w:tr w:rsidR="008E3DE8" w:rsidRPr="006F15AC" w:rsidTr="00FC70D5">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Australian Government</w:t>
            </w:r>
          </w:p>
        </w:tc>
        <w:tc>
          <w:tcPr>
            <w:tcW w:w="2062" w:type="pct"/>
          </w:tcPr>
          <w:p w:rsidR="008E3DE8" w:rsidRPr="006F15AC" w:rsidRDefault="008E3DE8" w:rsidP="008E3DE8">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Comcare</w:t>
            </w:r>
          </w:p>
        </w:tc>
        <w:tc>
          <w:tcPr>
            <w:tcW w:w="1698" w:type="pct"/>
          </w:tcPr>
          <w:p w:rsidR="008E3DE8" w:rsidRPr="00A71A8E" w:rsidRDefault="008E3DE8" w:rsidP="008E3DE8">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1300 366 979</w:t>
            </w:r>
          </w:p>
          <w:p w:rsidR="008E3DE8" w:rsidRPr="006F15AC" w:rsidRDefault="0089421B" w:rsidP="008E3DE8">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49" w:tooltip="Link to Comcare website" w:history="1">
              <w:r w:rsidR="008E3DE8" w:rsidRPr="00A71A8E">
                <w:rPr>
                  <w:rStyle w:val="Hyperlink"/>
                  <w:rFonts w:eastAsiaTheme="majorEastAsia"/>
                  <w:color w:val="auto"/>
                </w:rPr>
                <w:t>www.comcare.gov.au</w:t>
              </w:r>
            </w:hyperlink>
          </w:p>
        </w:tc>
      </w:tr>
      <w:tr w:rsidR="008E3DE8" w:rsidRPr="006F15AC" w:rsidTr="00FC70D5">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240" w:type="pct"/>
          </w:tcPr>
          <w:p w:rsidR="008E3DE8" w:rsidRPr="006F15AC" w:rsidRDefault="008E3DE8" w:rsidP="008E3DE8">
            <w:pPr>
              <w:spacing w:before="0"/>
              <w:jc w:val="left"/>
              <w:rPr>
                <w:rFonts w:cs="Arial"/>
                <w:szCs w:val="20"/>
              </w:rPr>
            </w:pPr>
            <w:r w:rsidRPr="006F15AC">
              <w:rPr>
                <w:rFonts w:cs="Arial"/>
                <w:szCs w:val="20"/>
              </w:rPr>
              <w:t>New Zealand</w:t>
            </w:r>
          </w:p>
        </w:tc>
        <w:tc>
          <w:tcPr>
            <w:tcW w:w="2062" w:type="pct"/>
          </w:tcPr>
          <w:p w:rsidR="008E3DE8" w:rsidRPr="006F15AC" w:rsidRDefault="008E3DE8" w:rsidP="008E3DE8">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tc>
        <w:tc>
          <w:tcPr>
            <w:tcW w:w="1698" w:type="pct"/>
          </w:tcPr>
          <w:p w:rsidR="008E3DE8" w:rsidRPr="00A71A8E" w:rsidRDefault="008E3DE8" w:rsidP="008E3DE8">
            <w:pPr>
              <w:spacing w:before="60" w:after="60"/>
              <w:jc w:val="left"/>
              <w:cnfStyle w:val="000000100000" w:firstRow="0" w:lastRow="0" w:firstColumn="0" w:lastColumn="0" w:oddVBand="0" w:evenVBand="0" w:oddHBand="1" w:evenHBand="0" w:firstRowFirstColumn="0" w:firstRowLastColumn="0" w:lastRowFirstColumn="0" w:lastRowLastColumn="0"/>
            </w:pPr>
            <w:r w:rsidRPr="00A71A8E">
              <w:t>64 7 848 7400</w:t>
            </w:r>
          </w:p>
          <w:p w:rsidR="008E3DE8" w:rsidRPr="00A71A8E" w:rsidRDefault="0089421B" w:rsidP="008E3DE8">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50" w:tooltip="Link to Accident Compensation Corporation website" w:history="1">
              <w:r w:rsidR="008E3DE8" w:rsidRPr="00A71A8E">
                <w:rPr>
                  <w:rStyle w:val="Hyperlink"/>
                  <w:rFonts w:eastAsiaTheme="majorEastAsia"/>
                  <w:color w:val="auto"/>
                </w:rPr>
                <w:t>www.acc.co.nz</w:t>
              </w:r>
            </w:hyperlink>
          </w:p>
        </w:tc>
      </w:tr>
    </w:tbl>
    <w:p w:rsidR="0032659F" w:rsidRPr="0032659F" w:rsidRDefault="0032659F" w:rsidP="0032659F"/>
    <w:sectPr w:rsidR="0032659F" w:rsidRPr="0032659F" w:rsidSect="00F21CB1">
      <w:headerReference w:type="first" r:id="rId51"/>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6BF" w:rsidRDefault="005006BF" w:rsidP="003411E8">
      <w:r>
        <w:separator/>
      </w:r>
    </w:p>
  </w:endnote>
  <w:endnote w:type="continuationSeparator" w:id="0">
    <w:p w:rsidR="005006BF" w:rsidRDefault="005006BF"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944112"/>
      <w:docPartObj>
        <w:docPartGallery w:val="Page Numbers (Bottom of Page)"/>
        <w:docPartUnique/>
      </w:docPartObj>
    </w:sdtPr>
    <w:sdtEndPr>
      <w:rPr>
        <w:noProof/>
      </w:rPr>
    </w:sdtEndPr>
    <w:sdtContent>
      <w:p w:rsidR="005006BF" w:rsidRDefault="005006BF" w:rsidP="00E754C1">
        <w:pPr>
          <w:pStyle w:val="Footer"/>
          <w:jc w:val="right"/>
          <w:rPr>
            <w:noProof/>
          </w:rPr>
        </w:pPr>
        <w:r>
          <w:fldChar w:fldCharType="begin"/>
        </w:r>
        <w:r>
          <w:instrText xml:space="preserve"> PAGE   \* MERGEFORMAT </w:instrText>
        </w:r>
        <w:r>
          <w:fldChar w:fldCharType="separate"/>
        </w:r>
        <w:r w:rsidR="0089421B">
          <w:rPr>
            <w:noProof/>
          </w:rPr>
          <w:t>18</w:t>
        </w:r>
        <w:r>
          <w:rPr>
            <w:noProof/>
          </w:rPr>
          <w:fldChar w:fldCharType="end"/>
        </w:r>
      </w:p>
      <w:p w:rsidR="005006BF" w:rsidRDefault="0089421B" w:rsidP="00E754C1">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6BF" w:rsidRDefault="005006BF">
    <w:pPr>
      <w:pStyle w:val="Footer"/>
      <w:jc w:val="right"/>
    </w:pPr>
  </w:p>
  <w:p w:rsidR="005006BF" w:rsidRPr="00510E89" w:rsidRDefault="0050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493647"/>
      <w:docPartObj>
        <w:docPartGallery w:val="Page Numbers (Bottom of Page)"/>
        <w:docPartUnique/>
      </w:docPartObj>
    </w:sdtPr>
    <w:sdtEndPr>
      <w:rPr>
        <w:noProof/>
      </w:rPr>
    </w:sdtEndPr>
    <w:sdtContent>
      <w:p w:rsidR="005006BF" w:rsidRDefault="005006BF" w:rsidP="00154DC0">
        <w:pPr>
          <w:pStyle w:val="Footer"/>
          <w:jc w:val="right"/>
          <w:rPr>
            <w:noProof/>
          </w:rPr>
        </w:pPr>
        <w:r>
          <w:fldChar w:fldCharType="begin"/>
        </w:r>
        <w:r>
          <w:instrText xml:space="preserve"> PAGE   \* MERGEFORMAT </w:instrText>
        </w:r>
        <w:r>
          <w:fldChar w:fldCharType="separate"/>
        </w:r>
        <w:r w:rsidR="0089421B">
          <w:rPr>
            <w:noProof/>
          </w:rPr>
          <w:t>3</w:t>
        </w:r>
        <w:r>
          <w:rPr>
            <w:noProof/>
          </w:rPr>
          <w:fldChar w:fldCharType="end"/>
        </w:r>
      </w:p>
      <w:p w:rsidR="005006BF" w:rsidRPr="00510E89" w:rsidRDefault="0089421B" w:rsidP="00154DC0">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6BF" w:rsidRDefault="005006BF" w:rsidP="003411E8">
      <w:r>
        <w:separator/>
      </w:r>
    </w:p>
  </w:footnote>
  <w:footnote w:type="continuationSeparator" w:id="0">
    <w:p w:rsidR="005006BF" w:rsidRDefault="005006BF"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6BF" w:rsidRDefault="005006BF"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6BF" w:rsidRDefault="005006BF"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6BF" w:rsidRDefault="00500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6BF" w:rsidRDefault="005006BF"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67BE7"/>
    <w:multiLevelType w:val="hybridMultilevel"/>
    <w:tmpl w:val="D200D580"/>
    <w:lvl w:ilvl="0" w:tplc="1976034C">
      <w:start w:val="1"/>
      <w:numFmt w:val="lowerLetter"/>
      <w:pStyle w:val="Footnotecompress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96C506E"/>
    <w:multiLevelType w:val="hybridMultilevel"/>
    <w:tmpl w:val="258277C8"/>
    <w:lvl w:ilvl="0" w:tplc="F86E15B6">
      <w:start w:val="1"/>
      <w:numFmt w:val="lowerLetter"/>
      <w:pStyle w:val="SWABullettext"/>
      <w:lvlText w:val="(%1)"/>
      <w:lvlJc w:val="left"/>
      <w:pPr>
        <w:ind w:left="502"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E401161"/>
    <w:multiLevelType w:val="hybridMultilevel"/>
    <w:tmpl w:val="B63CC4E2"/>
    <w:lvl w:ilvl="0" w:tplc="450086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8D61C8"/>
    <w:multiLevelType w:val="hybridMultilevel"/>
    <w:tmpl w:val="EDEE5460"/>
    <w:lvl w:ilvl="0" w:tplc="7C1497F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6B137DFE"/>
    <w:multiLevelType w:val="multilevel"/>
    <w:tmpl w:val="4BDA3DC4"/>
    <w:numStyleLink w:val="SecNumb"/>
  </w:abstractNum>
  <w:abstractNum w:abstractNumId="7"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
  </w:num>
  <w:num w:numId="2">
    <w:abstractNumId w:val="4"/>
  </w:num>
  <w:num w:numId="3">
    <w:abstractNumId w:val="5"/>
  </w:num>
  <w:num w:numId="4">
    <w:abstractNumId w:val="7"/>
  </w:num>
  <w:num w:numId="5">
    <w:abstractNumId w:val="6"/>
  </w:num>
  <w:num w:numId="6">
    <w:abstractNumId w:val="0"/>
  </w:num>
  <w:num w:numId="7">
    <w:abstractNumId w:val="3"/>
  </w:num>
  <w:num w:numId="8">
    <w:abstractNumId w:val="2"/>
  </w:num>
  <w:num w:numId="9">
    <w:abstractNumId w:val="2"/>
    <w:lvlOverride w:ilvl="0">
      <w:startOverride w:val="8"/>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eec7065-a7b2-4768-8817-c5709e3096fa"/>
  </w:docVars>
  <w:rsids>
    <w:rsidRoot w:val="00077368"/>
    <w:rsid w:val="00004B8D"/>
    <w:rsid w:val="00013D34"/>
    <w:rsid w:val="00020DBC"/>
    <w:rsid w:val="000210AF"/>
    <w:rsid w:val="000244D2"/>
    <w:rsid w:val="000267EE"/>
    <w:rsid w:val="00034C08"/>
    <w:rsid w:val="00041F3F"/>
    <w:rsid w:val="00057827"/>
    <w:rsid w:val="0006194B"/>
    <w:rsid w:val="000669BD"/>
    <w:rsid w:val="00072541"/>
    <w:rsid w:val="00077148"/>
    <w:rsid w:val="00077368"/>
    <w:rsid w:val="00087E20"/>
    <w:rsid w:val="00091738"/>
    <w:rsid w:val="000A288D"/>
    <w:rsid w:val="000A34EC"/>
    <w:rsid w:val="000A7E83"/>
    <w:rsid w:val="000B3499"/>
    <w:rsid w:val="000B61A0"/>
    <w:rsid w:val="000B786C"/>
    <w:rsid w:val="000C1B52"/>
    <w:rsid w:val="000D051B"/>
    <w:rsid w:val="000D34EF"/>
    <w:rsid w:val="000E0F9F"/>
    <w:rsid w:val="000E441E"/>
    <w:rsid w:val="000E7575"/>
    <w:rsid w:val="0010691C"/>
    <w:rsid w:val="00112123"/>
    <w:rsid w:val="0011732E"/>
    <w:rsid w:val="00122FBC"/>
    <w:rsid w:val="00126416"/>
    <w:rsid w:val="00133255"/>
    <w:rsid w:val="0014678A"/>
    <w:rsid w:val="00150115"/>
    <w:rsid w:val="00154DC0"/>
    <w:rsid w:val="00155389"/>
    <w:rsid w:val="00160B79"/>
    <w:rsid w:val="00162B80"/>
    <w:rsid w:val="001635DB"/>
    <w:rsid w:val="001665F1"/>
    <w:rsid w:val="001721F6"/>
    <w:rsid w:val="001737DD"/>
    <w:rsid w:val="00173D80"/>
    <w:rsid w:val="00192233"/>
    <w:rsid w:val="001941A3"/>
    <w:rsid w:val="0019511C"/>
    <w:rsid w:val="001B1318"/>
    <w:rsid w:val="001B67B4"/>
    <w:rsid w:val="001B6CF2"/>
    <w:rsid w:val="001B75CF"/>
    <w:rsid w:val="001C1702"/>
    <w:rsid w:val="001C4777"/>
    <w:rsid w:val="001C54AA"/>
    <w:rsid w:val="001D7A1C"/>
    <w:rsid w:val="001D7C48"/>
    <w:rsid w:val="001E7B45"/>
    <w:rsid w:val="001F2DC1"/>
    <w:rsid w:val="001F5720"/>
    <w:rsid w:val="001F617E"/>
    <w:rsid w:val="00203217"/>
    <w:rsid w:val="002050D3"/>
    <w:rsid w:val="00206376"/>
    <w:rsid w:val="002072F8"/>
    <w:rsid w:val="00210E9F"/>
    <w:rsid w:val="00221199"/>
    <w:rsid w:val="00221EB8"/>
    <w:rsid w:val="00222F0C"/>
    <w:rsid w:val="0022519E"/>
    <w:rsid w:val="00225922"/>
    <w:rsid w:val="002266BC"/>
    <w:rsid w:val="00226757"/>
    <w:rsid w:val="002311DE"/>
    <w:rsid w:val="0024317C"/>
    <w:rsid w:val="00245E10"/>
    <w:rsid w:val="00247F7E"/>
    <w:rsid w:val="00252EEA"/>
    <w:rsid w:val="00262191"/>
    <w:rsid w:val="00270E83"/>
    <w:rsid w:val="00273EB3"/>
    <w:rsid w:val="00277518"/>
    <w:rsid w:val="0028021F"/>
    <w:rsid w:val="00284FEA"/>
    <w:rsid w:val="002912A1"/>
    <w:rsid w:val="002A1458"/>
    <w:rsid w:val="002A7D5D"/>
    <w:rsid w:val="002C2153"/>
    <w:rsid w:val="002C7AAB"/>
    <w:rsid w:val="002D0BDE"/>
    <w:rsid w:val="002D3B66"/>
    <w:rsid w:val="002D54BB"/>
    <w:rsid w:val="002E18FF"/>
    <w:rsid w:val="002F6C13"/>
    <w:rsid w:val="003070A9"/>
    <w:rsid w:val="003079A2"/>
    <w:rsid w:val="00310590"/>
    <w:rsid w:val="00313829"/>
    <w:rsid w:val="00322BE3"/>
    <w:rsid w:val="0032404A"/>
    <w:rsid w:val="00324693"/>
    <w:rsid w:val="0032659F"/>
    <w:rsid w:val="00333A32"/>
    <w:rsid w:val="003358C0"/>
    <w:rsid w:val="0033677C"/>
    <w:rsid w:val="00336B56"/>
    <w:rsid w:val="003411E8"/>
    <w:rsid w:val="00342D63"/>
    <w:rsid w:val="00346835"/>
    <w:rsid w:val="00350037"/>
    <w:rsid w:val="003535BF"/>
    <w:rsid w:val="00355FA0"/>
    <w:rsid w:val="00357EFB"/>
    <w:rsid w:val="00362EA6"/>
    <w:rsid w:val="0036373C"/>
    <w:rsid w:val="00365B5C"/>
    <w:rsid w:val="003660C5"/>
    <w:rsid w:val="00373889"/>
    <w:rsid w:val="0038142B"/>
    <w:rsid w:val="00383666"/>
    <w:rsid w:val="0039536C"/>
    <w:rsid w:val="00396555"/>
    <w:rsid w:val="003A2776"/>
    <w:rsid w:val="003B3A5E"/>
    <w:rsid w:val="003C17AD"/>
    <w:rsid w:val="003D7317"/>
    <w:rsid w:val="003E0A80"/>
    <w:rsid w:val="003E58E2"/>
    <w:rsid w:val="003F0007"/>
    <w:rsid w:val="003F051B"/>
    <w:rsid w:val="003F528D"/>
    <w:rsid w:val="004014F4"/>
    <w:rsid w:val="004077F2"/>
    <w:rsid w:val="00410921"/>
    <w:rsid w:val="00411127"/>
    <w:rsid w:val="00415CFE"/>
    <w:rsid w:val="004171A8"/>
    <w:rsid w:val="00430AA1"/>
    <w:rsid w:val="004452FB"/>
    <w:rsid w:val="004460D3"/>
    <w:rsid w:val="004502B3"/>
    <w:rsid w:val="004503C0"/>
    <w:rsid w:val="00456788"/>
    <w:rsid w:val="00462351"/>
    <w:rsid w:val="00484773"/>
    <w:rsid w:val="004848FD"/>
    <w:rsid w:val="00492659"/>
    <w:rsid w:val="0049426E"/>
    <w:rsid w:val="004B02D0"/>
    <w:rsid w:val="004B79B6"/>
    <w:rsid w:val="004C173D"/>
    <w:rsid w:val="004D02D9"/>
    <w:rsid w:val="004D2652"/>
    <w:rsid w:val="004E35E8"/>
    <w:rsid w:val="004E6427"/>
    <w:rsid w:val="004E69C0"/>
    <w:rsid w:val="004F1816"/>
    <w:rsid w:val="004F7595"/>
    <w:rsid w:val="005006BF"/>
    <w:rsid w:val="00500F06"/>
    <w:rsid w:val="00506CEB"/>
    <w:rsid w:val="00510E89"/>
    <w:rsid w:val="005225D2"/>
    <w:rsid w:val="00522E61"/>
    <w:rsid w:val="005233AD"/>
    <w:rsid w:val="00525D48"/>
    <w:rsid w:val="005263CE"/>
    <w:rsid w:val="005270FF"/>
    <w:rsid w:val="005325BB"/>
    <w:rsid w:val="005328D4"/>
    <w:rsid w:val="00532D63"/>
    <w:rsid w:val="005342F6"/>
    <w:rsid w:val="00537D5A"/>
    <w:rsid w:val="00537D8C"/>
    <w:rsid w:val="0054162A"/>
    <w:rsid w:val="00541CC4"/>
    <w:rsid w:val="00542532"/>
    <w:rsid w:val="00546165"/>
    <w:rsid w:val="00546B04"/>
    <w:rsid w:val="00546B67"/>
    <w:rsid w:val="00570DE8"/>
    <w:rsid w:val="00571636"/>
    <w:rsid w:val="005820B5"/>
    <w:rsid w:val="005865B9"/>
    <w:rsid w:val="005871D9"/>
    <w:rsid w:val="005913B3"/>
    <w:rsid w:val="0059184D"/>
    <w:rsid w:val="00596DAD"/>
    <w:rsid w:val="005A0426"/>
    <w:rsid w:val="005B03F2"/>
    <w:rsid w:val="005B202C"/>
    <w:rsid w:val="005B2C32"/>
    <w:rsid w:val="005B678D"/>
    <w:rsid w:val="005C4874"/>
    <w:rsid w:val="005D0128"/>
    <w:rsid w:val="005D72D4"/>
    <w:rsid w:val="005E46D6"/>
    <w:rsid w:val="005F1601"/>
    <w:rsid w:val="005F2FC4"/>
    <w:rsid w:val="005F5FD2"/>
    <w:rsid w:val="005F78FB"/>
    <w:rsid w:val="006035DB"/>
    <w:rsid w:val="00633D6D"/>
    <w:rsid w:val="006343E2"/>
    <w:rsid w:val="00643AB8"/>
    <w:rsid w:val="006448A9"/>
    <w:rsid w:val="00644C24"/>
    <w:rsid w:val="00651D51"/>
    <w:rsid w:val="00652B50"/>
    <w:rsid w:val="0065455C"/>
    <w:rsid w:val="00661C73"/>
    <w:rsid w:val="00664DEE"/>
    <w:rsid w:val="006705DB"/>
    <w:rsid w:val="00671BB0"/>
    <w:rsid w:val="00673780"/>
    <w:rsid w:val="006814A5"/>
    <w:rsid w:val="00683481"/>
    <w:rsid w:val="006926E8"/>
    <w:rsid w:val="00696064"/>
    <w:rsid w:val="006A3D58"/>
    <w:rsid w:val="006A794E"/>
    <w:rsid w:val="006B1DC6"/>
    <w:rsid w:val="006C21B2"/>
    <w:rsid w:val="006C2470"/>
    <w:rsid w:val="006C3107"/>
    <w:rsid w:val="006C4BFF"/>
    <w:rsid w:val="006C5AE4"/>
    <w:rsid w:val="006D10C9"/>
    <w:rsid w:val="006E02C6"/>
    <w:rsid w:val="006E2105"/>
    <w:rsid w:val="006E461D"/>
    <w:rsid w:val="006F15AC"/>
    <w:rsid w:val="00712C2A"/>
    <w:rsid w:val="00720C28"/>
    <w:rsid w:val="007231AE"/>
    <w:rsid w:val="007411B3"/>
    <w:rsid w:val="0074380E"/>
    <w:rsid w:val="0074545C"/>
    <w:rsid w:val="00746222"/>
    <w:rsid w:val="0075034A"/>
    <w:rsid w:val="007615E5"/>
    <w:rsid w:val="00762385"/>
    <w:rsid w:val="007744ED"/>
    <w:rsid w:val="007811FF"/>
    <w:rsid w:val="00781310"/>
    <w:rsid w:val="00787A6B"/>
    <w:rsid w:val="007938AC"/>
    <w:rsid w:val="007953A8"/>
    <w:rsid w:val="00795CB1"/>
    <w:rsid w:val="007A1000"/>
    <w:rsid w:val="007B2E4E"/>
    <w:rsid w:val="007C15C6"/>
    <w:rsid w:val="007C79C4"/>
    <w:rsid w:val="007D179E"/>
    <w:rsid w:val="007F03B6"/>
    <w:rsid w:val="007F2D28"/>
    <w:rsid w:val="00807F88"/>
    <w:rsid w:val="00816022"/>
    <w:rsid w:val="00821738"/>
    <w:rsid w:val="00832514"/>
    <w:rsid w:val="00832AB0"/>
    <w:rsid w:val="00836CBF"/>
    <w:rsid w:val="00841238"/>
    <w:rsid w:val="00844845"/>
    <w:rsid w:val="008450EE"/>
    <w:rsid w:val="00860B5A"/>
    <w:rsid w:val="00861E7B"/>
    <w:rsid w:val="0089421B"/>
    <w:rsid w:val="008A7E8C"/>
    <w:rsid w:val="008B1C44"/>
    <w:rsid w:val="008B2771"/>
    <w:rsid w:val="008D1E7A"/>
    <w:rsid w:val="008D367D"/>
    <w:rsid w:val="008D3712"/>
    <w:rsid w:val="008E013C"/>
    <w:rsid w:val="008E1015"/>
    <w:rsid w:val="008E3DE8"/>
    <w:rsid w:val="008E540E"/>
    <w:rsid w:val="008E63C4"/>
    <w:rsid w:val="008E68AD"/>
    <w:rsid w:val="008F17CC"/>
    <w:rsid w:val="008F3ABB"/>
    <w:rsid w:val="008F53B0"/>
    <w:rsid w:val="00900716"/>
    <w:rsid w:val="00902F49"/>
    <w:rsid w:val="00903EEF"/>
    <w:rsid w:val="009071A4"/>
    <w:rsid w:val="0091597D"/>
    <w:rsid w:val="00917EF6"/>
    <w:rsid w:val="00921410"/>
    <w:rsid w:val="00922A95"/>
    <w:rsid w:val="0093197E"/>
    <w:rsid w:val="00934DA5"/>
    <w:rsid w:val="00937113"/>
    <w:rsid w:val="00937370"/>
    <w:rsid w:val="00937CA0"/>
    <w:rsid w:val="00963657"/>
    <w:rsid w:val="009711C4"/>
    <w:rsid w:val="009746AA"/>
    <w:rsid w:val="00977671"/>
    <w:rsid w:val="009846FB"/>
    <w:rsid w:val="0099231B"/>
    <w:rsid w:val="009A092F"/>
    <w:rsid w:val="009A1073"/>
    <w:rsid w:val="009A2D09"/>
    <w:rsid w:val="009A45E0"/>
    <w:rsid w:val="009A4D9D"/>
    <w:rsid w:val="009A63AF"/>
    <w:rsid w:val="009A6CF5"/>
    <w:rsid w:val="009B21E0"/>
    <w:rsid w:val="009B73A6"/>
    <w:rsid w:val="009B7F51"/>
    <w:rsid w:val="009C1651"/>
    <w:rsid w:val="009E2341"/>
    <w:rsid w:val="009F59E5"/>
    <w:rsid w:val="009F722E"/>
    <w:rsid w:val="00A02157"/>
    <w:rsid w:val="00A07F7A"/>
    <w:rsid w:val="00A1413B"/>
    <w:rsid w:val="00A200D7"/>
    <w:rsid w:val="00A20D63"/>
    <w:rsid w:val="00A212D5"/>
    <w:rsid w:val="00A256E3"/>
    <w:rsid w:val="00A32485"/>
    <w:rsid w:val="00A466EB"/>
    <w:rsid w:val="00A47D8D"/>
    <w:rsid w:val="00A54971"/>
    <w:rsid w:val="00A6284B"/>
    <w:rsid w:val="00A639EE"/>
    <w:rsid w:val="00A70629"/>
    <w:rsid w:val="00A7177D"/>
    <w:rsid w:val="00A81AC2"/>
    <w:rsid w:val="00A82932"/>
    <w:rsid w:val="00A844C5"/>
    <w:rsid w:val="00A86C32"/>
    <w:rsid w:val="00A9216A"/>
    <w:rsid w:val="00A93189"/>
    <w:rsid w:val="00A9407E"/>
    <w:rsid w:val="00AB20B9"/>
    <w:rsid w:val="00AB2237"/>
    <w:rsid w:val="00AB6ABD"/>
    <w:rsid w:val="00AC7253"/>
    <w:rsid w:val="00AD11A7"/>
    <w:rsid w:val="00AD18AF"/>
    <w:rsid w:val="00AD4A01"/>
    <w:rsid w:val="00AD5D3E"/>
    <w:rsid w:val="00AD7F4C"/>
    <w:rsid w:val="00AF080C"/>
    <w:rsid w:val="00AF1525"/>
    <w:rsid w:val="00AF6A93"/>
    <w:rsid w:val="00AF7807"/>
    <w:rsid w:val="00B015C4"/>
    <w:rsid w:val="00B15C4B"/>
    <w:rsid w:val="00B22238"/>
    <w:rsid w:val="00B311C7"/>
    <w:rsid w:val="00B3448E"/>
    <w:rsid w:val="00B368EA"/>
    <w:rsid w:val="00B45EC1"/>
    <w:rsid w:val="00B52F2B"/>
    <w:rsid w:val="00B5459B"/>
    <w:rsid w:val="00B56621"/>
    <w:rsid w:val="00B5666E"/>
    <w:rsid w:val="00B606A0"/>
    <w:rsid w:val="00B61635"/>
    <w:rsid w:val="00B63E9C"/>
    <w:rsid w:val="00B7117C"/>
    <w:rsid w:val="00B747C9"/>
    <w:rsid w:val="00B747D9"/>
    <w:rsid w:val="00B81EB6"/>
    <w:rsid w:val="00B87886"/>
    <w:rsid w:val="00B93A72"/>
    <w:rsid w:val="00B94DB8"/>
    <w:rsid w:val="00BA10FF"/>
    <w:rsid w:val="00BA1642"/>
    <w:rsid w:val="00BC6D23"/>
    <w:rsid w:val="00BD0130"/>
    <w:rsid w:val="00BD032A"/>
    <w:rsid w:val="00BE7793"/>
    <w:rsid w:val="00C00338"/>
    <w:rsid w:val="00C03800"/>
    <w:rsid w:val="00C062D0"/>
    <w:rsid w:val="00C06A5F"/>
    <w:rsid w:val="00C07BFE"/>
    <w:rsid w:val="00C1632A"/>
    <w:rsid w:val="00C27ADB"/>
    <w:rsid w:val="00C41D40"/>
    <w:rsid w:val="00C4681E"/>
    <w:rsid w:val="00C50144"/>
    <w:rsid w:val="00C51C7B"/>
    <w:rsid w:val="00C53C01"/>
    <w:rsid w:val="00C63B88"/>
    <w:rsid w:val="00C7073D"/>
    <w:rsid w:val="00C83237"/>
    <w:rsid w:val="00C85DF5"/>
    <w:rsid w:val="00C874C9"/>
    <w:rsid w:val="00C90C37"/>
    <w:rsid w:val="00C9153F"/>
    <w:rsid w:val="00C92473"/>
    <w:rsid w:val="00CA11BD"/>
    <w:rsid w:val="00CA2B01"/>
    <w:rsid w:val="00CA5C52"/>
    <w:rsid w:val="00CB0771"/>
    <w:rsid w:val="00CB1DC2"/>
    <w:rsid w:val="00CB4022"/>
    <w:rsid w:val="00CC1458"/>
    <w:rsid w:val="00CD15AB"/>
    <w:rsid w:val="00CD5072"/>
    <w:rsid w:val="00CD5D5F"/>
    <w:rsid w:val="00CE5E41"/>
    <w:rsid w:val="00CF0071"/>
    <w:rsid w:val="00CF157D"/>
    <w:rsid w:val="00D05649"/>
    <w:rsid w:val="00D10D6A"/>
    <w:rsid w:val="00D13B53"/>
    <w:rsid w:val="00D23E6A"/>
    <w:rsid w:val="00D258DE"/>
    <w:rsid w:val="00D27A4E"/>
    <w:rsid w:val="00D27F93"/>
    <w:rsid w:val="00D32BDA"/>
    <w:rsid w:val="00D37E02"/>
    <w:rsid w:val="00D442CB"/>
    <w:rsid w:val="00D53691"/>
    <w:rsid w:val="00D60313"/>
    <w:rsid w:val="00D62BC6"/>
    <w:rsid w:val="00D636A9"/>
    <w:rsid w:val="00D64336"/>
    <w:rsid w:val="00D64E89"/>
    <w:rsid w:val="00D66E7E"/>
    <w:rsid w:val="00D7210C"/>
    <w:rsid w:val="00D73D0A"/>
    <w:rsid w:val="00D767D2"/>
    <w:rsid w:val="00D8013D"/>
    <w:rsid w:val="00D86E27"/>
    <w:rsid w:val="00DA6346"/>
    <w:rsid w:val="00DB1E25"/>
    <w:rsid w:val="00DB2A21"/>
    <w:rsid w:val="00DB4FC4"/>
    <w:rsid w:val="00DB6153"/>
    <w:rsid w:val="00DB7658"/>
    <w:rsid w:val="00DC326C"/>
    <w:rsid w:val="00DC520C"/>
    <w:rsid w:val="00DC554C"/>
    <w:rsid w:val="00DC5FCF"/>
    <w:rsid w:val="00DD1DAB"/>
    <w:rsid w:val="00DD69E8"/>
    <w:rsid w:val="00DF2926"/>
    <w:rsid w:val="00E01353"/>
    <w:rsid w:val="00E0674A"/>
    <w:rsid w:val="00E16C87"/>
    <w:rsid w:val="00E40D55"/>
    <w:rsid w:val="00E44691"/>
    <w:rsid w:val="00E51A77"/>
    <w:rsid w:val="00E53F7C"/>
    <w:rsid w:val="00E73B41"/>
    <w:rsid w:val="00E753E6"/>
    <w:rsid w:val="00E754C1"/>
    <w:rsid w:val="00E755F8"/>
    <w:rsid w:val="00E76986"/>
    <w:rsid w:val="00E85736"/>
    <w:rsid w:val="00E90AFF"/>
    <w:rsid w:val="00EA37E9"/>
    <w:rsid w:val="00EA4929"/>
    <w:rsid w:val="00EA4AF2"/>
    <w:rsid w:val="00EA797F"/>
    <w:rsid w:val="00EB0501"/>
    <w:rsid w:val="00EB4D6D"/>
    <w:rsid w:val="00EB6B3A"/>
    <w:rsid w:val="00EC7C7D"/>
    <w:rsid w:val="00ED0316"/>
    <w:rsid w:val="00ED47E7"/>
    <w:rsid w:val="00EE010B"/>
    <w:rsid w:val="00EE4111"/>
    <w:rsid w:val="00EF05F1"/>
    <w:rsid w:val="00EF0653"/>
    <w:rsid w:val="00EF3A9C"/>
    <w:rsid w:val="00EF5DBF"/>
    <w:rsid w:val="00F17465"/>
    <w:rsid w:val="00F17473"/>
    <w:rsid w:val="00F21CB1"/>
    <w:rsid w:val="00F24E9C"/>
    <w:rsid w:val="00F254AD"/>
    <w:rsid w:val="00F301C4"/>
    <w:rsid w:val="00F423B2"/>
    <w:rsid w:val="00F448AA"/>
    <w:rsid w:val="00F457B0"/>
    <w:rsid w:val="00F50342"/>
    <w:rsid w:val="00F51F06"/>
    <w:rsid w:val="00F60D57"/>
    <w:rsid w:val="00F64C53"/>
    <w:rsid w:val="00F7275E"/>
    <w:rsid w:val="00F73209"/>
    <w:rsid w:val="00F81B48"/>
    <w:rsid w:val="00F90812"/>
    <w:rsid w:val="00FA0D38"/>
    <w:rsid w:val="00FA6828"/>
    <w:rsid w:val="00FB4C0A"/>
    <w:rsid w:val="00FC70D5"/>
    <w:rsid w:val="00FD0EA7"/>
    <w:rsid w:val="00FD57B9"/>
    <w:rsid w:val="00FD6CE1"/>
    <w:rsid w:val="00FE386E"/>
    <w:rsid w:val="00FF17C7"/>
    <w:rsid w:val="00FF54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2A96C7D"/>
  <w15:docId w15:val="{A3EEE73B-32BA-4227-9045-F5C892DB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B61635"/>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6A794E"/>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before="0"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paragraph" w:customStyle="1" w:styleId="DotPoints">
    <w:name w:val="Dot Points"/>
    <w:basedOn w:val="BodyText"/>
    <w:uiPriority w:val="99"/>
    <w:rsid w:val="00673780"/>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character" w:customStyle="1" w:styleId="Heading5Char">
    <w:name w:val="Heading 5 Char"/>
    <w:basedOn w:val="DefaultParagraphFont"/>
    <w:link w:val="Heading5"/>
    <w:uiPriority w:val="9"/>
    <w:semiHidden/>
    <w:rsid w:val="006A794E"/>
    <w:rPr>
      <w:rFonts w:asciiTheme="majorHAnsi" w:eastAsiaTheme="majorEastAsia" w:hAnsiTheme="majorHAnsi" w:cstheme="majorBidi"/>
      <w:color w:val="5E563A"/>
    </w:rPr>
  </w:style>
  <w:style w:type="paragraph" w:customStyle="1" w:styleId="NoParagraphStyle">
    <w:name w:val="[No Paragraph Style]"/>
    <w:rsid w:val="006A794E"/>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BodyTextindented">
    <w:name w:val="Body Text indented"/>
    <w:basedOn w:val="BodyText"/>
    <w:uiPriority w:val="99"/>
    <w:rsid w:val="006A794E"/>
    <w:pPr>
      <w:suppressAutoHyphens/>
      <w:autoSpaceDE w:val="0"/>
      <w:autoSpaceDN w:val="0"/>
      <w:adjustRightInd w:val="0"/>
      <w:spacing w:before="0" w:after="113" w:line="288" w:lineRule="auto"/>
      <w:ind w:left="720"/>
      <w:textAlignment w:val="center"/>
    </w:pPr>
    <w:rPr>
      <w:rFonts w:eastAsiaTheme="minorHAnsi" w:cs="Arial"/>
      <w:color w:val="000000"/>
      <w:sz w:val="22"/>
      <w:szCs w:val="22"/>
      <w:lang w:val="en-US" w:eastAsia="en-US"/>
    </w:rPr>
  </w:style>
  <w:style w:type="character" w:customStyle="1" w:styleId="Italics">
    <w:name w:val="Italics"/>
    <w:uiPriority w:val="99"/>
    <w:rsid w:val="006A794E"/>
    <w:rPr>
      <w:i/>
      <w:iCs/>
    </w:rPr>
  </w:style>
  <w:style w:type="paragraph" w:customStyle="1" w:styleId="Heading1TOCheadings">
    <w:name w:val="Heading 1 TOC headings"/>
    <w:basedOn w:val="Heading1"/>
    <w:uiPriority w:val="99"/>
    <w:rsid w:val="006A794E"/>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6A794E"/>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6A794E"/>
  </w:style>
  <w:style w:type="paragraph" w:customStyle="1" w:styleId="Tablenumber">
    <w:name w:val="Table number"/>
    <w:basedOn w:val="BodyText"/>
    <w:autoRedefine/>
    <w:uiPriority w:val="99"/>
    <w:rsid w:val="006A794E"/>
    <w:pPr>
      <w:suppressAutoHyphens/>
      <w:autoSpaceDE w:val="0"/>
      <w:autoSpaceDN w:val="0"/>
      <w:adjustRightInd w:val="0"/>
      <w:spacing w:before="80" w:after="80" w:line="160" w:lineRule="atLeast"/>
      <w:jc w:val="left"/>
      <w:textAlignment w:val="center"/>
    </w:pPr>
    <w:rPr>
      <w:rFonts w:eastAsiaTheme="minorHAnsi" w:cs="Arial"/>
      <w:color w:val="000000"/>
      <w:sz w:val="16"/>
      <w:szCs w:val="16"/>
      <w:lang w:val="en-GB" w:eastAsia="en-US"/>
    </w:rPr>
  </w:style>
  <w:style w:type="paragraph" w:customStyle="1" w:styleId="Tablecolumnheadings">
    <w:name w:val="Table column headings"/>
    <w:basedOn w:val="Tablenumber"/>
    <w:autoRedefine/>
    <w:uiPriority w:val="99"/>
    <w:rsid w:val="006A794E"/>
    <w:pPr>
      <w:jc w:val="center"/>
    </w:pPr>
    <w:rPr>
      <w:b/>
      <w:bCs/>
      <w:sz w:val="18"/>
      <w:szCs w:val="18"/>
    </w:rPr>
  </w:style>
  <w:style w:type="paragraph" w:customStyle="1" w:styleId="Tablestubheadings">
    <w:name w:val="Table stub headings"/>
    <w:basedOn w:val="Tablecolumnheadings"/>
    <w:uiPriority w:val="99"/>
    <w:rsid w:val="006A794E"/>
    <w:pPr>
      <w:jc w:val="left"/>
    </w:pPr>
  </w:style>
  <w:style w:type="paragraph" w:customStyle="1" w:styleId="Tablesubheadingsbold">
    <w:name w:val="Table sub headings bold"/>
    <w:basedOn w:val="Tablestubheadings"/>
    <w:autoRedefine/>
    <w:uiPriority w:val="99"/>
    <w:rsid w:val="006A794E"/>
  </w:style>
  <w:style w:type="paragraph" w:customStyle="1" w:styleId="Tablenumberbold">
    <w:name w:val="Table number bold"/>
    <w:basedOn w:val="Tablenumber"/>
    <w:uiPriority w:val="99"/>
    <w:rsid w:val="006A794E"/>
    <w:rPr>
      <w:b/>
      <w:bCs/>
    </w:rPr>
  </w:style>
  <w:style w:type="character" w:customStyle="1" w:styleId="Classificationitalics">
    <w:name w:val="Classification italics"/>
    <w:uiPriority w:val="99"/>
    <w:rsid w:val="006A794E"/>
    <w:rPr>
      <w:rFonts w:ascii="Arial" w:hAnsi="Arial" w:cs="Arial"/>
      <w:i/>
      <w:iCs/>
      <w:sz w:val="22"/>
      <w:szCs w:val="22"/>
    </w:rPr>
  </w:style>
  <w:style w:type="paragraph" w:customStyle="1" w:styleId="Tablewafer">
    <w:name w:val="Table wafer"/>
    <w:basedOn w:val="Tablestubheadings"/>
    <w:autoRedefine/>
    <w:uiPriority w:val="99"/>
    <w:rsid w:val="006A794E"/>
    <w:pPr>
      <w:jc w:val="center"/>
    </w:pPr>
  </w:style>
  <w:style w:type="paragraph" w:styleId="NormalWeb">
    <w:name w:val="Normal (Web)"/>
    <w:basedOn w:val="Normal"/>
    <w:uiPriority w:val="99"/>
    <w:semiHidden/>
    <w:unhideWhenUsed/>
    <w:rsid w:val="006A794E"/>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6A794E"/>
    <w:rPr>
      <w:rFonts w:ascii="Arial" w:hAnsi="Arial" w:cs="Arial"/>
      <w:color w:val="009EA0"/>
      <w:sz w:val="22"/>
      <w:szCs w:val="22"/>
    </w:rPr>
  </w:style>
  <w:style w:type="character" w:styleId="CommentReference">
    <w:name w:val="annotation reference"/>
    <w:basedOn w:val="DefaultParagraphFont"/>
    <w:uiPriority w:val="99"/>
    <w:semiHidden/>
    <w:unhideWhenUsed/>
    <w:rsid w:val="006A794E"/>
    <w:rPr>
      <w:sz w:val="16"/>
      <w:szCs w:val="16"/>
    </w:rPr>
  </w:style>
  <w:style w:type="paragraph" w:styleId="CommentText">
    <w:name w:val="annotation text"/>
    <w:basedOn w:val="Normal"/>
    <w:link w:val="CommentTextChar"/>
    <w:uiPriority w:val="99"/>
    <w:semiHidden/>
    <w:unhideWhenUsed/>
    <w:rsid w:val="006A794E"/>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semiHidden/>
    <w:rsid w:val="006A79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A794E"/>
    <w:rPr>
      <w:b/>
      <w:bCs/>
    </w:rPr>
  </w:style>
  <w:style w:type="character" w:customStyle="1" w:styleId="CommentSubjectChar">
    <w:name w:val="Comment Subject Char"/>
    <w:basedOn w:val="CommentTextChar"/>
    <w:link w:val="CommentSubject"/>
    <w:uiPriority w:val="99"/>
    <w:semiHidden/>
    <w:rsid w:val="006A794E"/>
    <w:rPr>
      <w:rFonts w:ascii="Arial" w:hAnsi="Arial" w:cs="Arial"/>
      <w:b/>
      <w:bCs/>
      <w:sz w:val="20"/>
      <w:szCs w:val="20"/>
    </w:rPr>
  </w:style>
  <w:style w:type="paragraph" w:customStyle="1" w:styleId="Appendixtablehead">
    <w:name w:val="Appendix table head"/>
    <w:basedOn w:val="Normal"/>
    <w:qFormat/>
    <w:rsid w:val="006A794E"/>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6A794E"/>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6A794E"/>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6A794E"/>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6A794E"/>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6A794E"/>
    <w:rPr>
      <w:b w:val="0"/>
    </w:rPr>
  </w:style>
  <w:style w:type="paragraph" w:customStyle="1" w:styleId="Footnotecompressed">
    <w:name w:val="Footnote compressed"/>
    <w:basedOn w:val="Footnote"/>
    <w:qFormat/>
    <w:rsid w:val="006A794E"/>
    <w:pPr>
      <w:numPr>
        <w:numId w:val="6"/>
      </w:numPr>
      <w:spacing w:before="0" w:line="240" w:lineRule="auto"/>
      <w:ind w:left="284" w:hanging="284"/>
    </w:pPr>
  </w:style>
  <w:style w:type="character" w:customStyle="1" w:styleId="tgc">
    <w:name w:val="_tgc"/>
    <w:basedOn w:val="DefaultParagraphFont"/>
    <w:rsid w:val="006A794E"/>
  </w:style>
  <w:style w:type="paragraph" w:customStyle="1" w:styleId="swa">
    <w:name w:val="swa"/>
    <w:basedOn w:val="Heading3"/>
    <w:qFormat/>
    <w:rsid w:val="006A794E"/>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6A794E"/>
    <w:pPr>
      <w:spacing w:before="0"/>
      <w:jc w:val="left"/>
    </w:pPr>
    <w:rPr>
      <w:rFonts w:eastAsiaTheme="minorHAnsi" w:cs="Arial"/>
      <w:i/>
      <w:color w:val="145B85"/>
      <w:szCs w:val="22"/>
      <w:lang w:eastAsia="en-US"/>
    </w:rPr>
  </w:style>
  <w:style w:type="paragraph" w:customStyle="1" w:styleId="Body">
    <w:name w:val="Body"/>
    <w:basedOn w:val="Normal"/>
    <w:link w:val="BodyChar"/>
    <w:qFormat/>
    <w:rsid w:val="006A794E"/>
    <w:pPr>
      <w:spacing w:before="120" w:after="120" w:line="300" w:lineRule="auto"/>
      <w:jc w:val="left"/>
    </w:pPr>
    <w:rPr>
      <w:szCs w:val="20"/>
      <w:lang w:eastAsia="en-US"/>
    </w:rPr>
  </w:style>
  <w:style w:type="character" w:customStyle="1" w:styleId="BodyChar">
    <w:name w:val="Body Char"/>
    <w:link w:val="Body"/>
    <w:rsid w:val="006A794E"/>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6A794E"/>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6A794E"/>
    <w:rPr>
      <w:rFonts w:ascii="Arial" w:hAnsi="Arial" w:cs="Arial"/>
      <w:color w:val="145B85"/>
      <w:sz w:val="50"/>
      <w:szCs w:val="50"/>
      <w:lang w:val="en-GB"/>
    </w:rPr>
  </w:style>
  <w:style w:type="paragraph" w:customStyle="1" w:styleId="Default">
    <w:name w:val="Default"/>
    <w:rsid w:val="006A794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A794E"/>
    <w:pPr>
      <w:spacing w:after="0" w:line="240" w:lineRule="auto"/>
    </w:pPr>
    <w:rPr>
      <w:rFonts w:ascii="Arial" w:hAnsi="Arial" w:cs="Arial"/>
    </w:rPr>
  </w:style>
  <w:style w:type="paragraph" w:customStyle="1" w:styleId="Tablecolumnnew">
    <w:name w:val="Table column new"/>
    <w:basedOn w:val="Normal"/>
    <w:qFormat/>
    <w:rsid w:val="004460D3"/>
    <w:pPr>
      <w:spacing w:before="0"/>
      <w:jc w:val="left"/>
    </w:pPr>
    <w:rPr>
      <w:sz w:val="18"/>
      <w:szCs w:val="18"/>
    </w:rPr>
  </w:style>
  <w:style w:type="paragraph" w:customStyle="1" w:styleId="TableheaderNEW">
    <w:name w:val="Table header NEW"/>
    <w:basedOn w:val="Normal"/>
    <w:qFormat/>
    <w:rsid w:val="00A07F7A"/>
    <w:pPr>
      <w:spacing w:before="60" w:after="60"/>
      <w:jc w:val="center"/>
    </w:pPr>
    <w:rPr>
      <w:bCs/>
      <w:color w:val="FFFFFF" w:themeColor="background1"/>
      <w:szCs w:val="20"/>
    </w:rPr>
  </w:style>
  <w:style w:type="paragraph" w:customStyle="1" w:styleId="SWABullettext">
    <w:name w:val="SWA Bullet text"/>
    <w:basedOn w:val="SWABullets"/>
    <w:qFormat/>
    <w:rsid w:val="00BE7793"/>
    <w:pPr>
      <w:numPr>
        <w:numId w:val="8"/>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886748423">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afeworkaustralia.gov.au/collection/australian-workers-compensation-statistics" TargetMode="External"/><Relationship Id="rId26" Type="http://schemas.openxmlformats.org/officeDocument/2006/relationships/image" Target="media/image5.jpeg"/><Relationship Id="rId39" Type="http://schemas.openxmlformats.org/officeDocument/2006/relationships/hyperlink" Target="http://www.rtwsa.com/" TargetMode="External"/><Relationship Id="rId3" Type="http://schemas.openxmlformats.org/officeDocument/2006/relationships/customXml" Target="../customXml/item3.xml"/><Relationship Id="rId21" Type="http://schemas.openxmlformats.org/officeDocument/2006/relationships/hyperlink" Target="https://www.safeworkaustralia.gov.au/subject-topics/return-work" TargetMode="External"/><Relationship Id="rId34" Type="http://schemas.openxmlformats.org/officeDocument/2006/relationships/hyperlink" Target="mailto:info@worksafe.vic.gov.au" TargetMode="External"/><Relationship Id="rId42" Type="http://schemas.openxmlformats.org/officeDocument/2006/relationships/hyperlink" Target="http://www.workcover.tas.gov.au/" TargetMode="External"/><Relationship Id="rId47" Type="http://schemas.openxmlformats.org/officeDocument/2006/relationships/hyperlink" Target="mailto:seacare@comcare.gov.au" TargetMode="External"/><Relationship Id="rId50" Type="http://schemas.openxmlformats.org/officeDocument/2006/relationships/hyperlink" Target="http://www.acc.co.nz/"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nfo@swa.gov.au" TargetMode="External"/><Relationship Id="rId25" Type="http://schemas.openxmlformats.org/officeDocument/2006/relationships/image" Target="media/image4.jpeg"/><Relationship Id="rId33" Type="http://schemas.openxmlformats.org/officeDocument/2006/relationships/hyperlink" Target="http://www.safework.nsw.gov.au/" TargetMode="External"/><Relationship Id="rId38" Type="http://schemas.openxmlformats.org/officeDocument/2006/relationships/hyperlink" Target="http://www.dmirs.wa.gov.au/" TargetMode="External"/><Relationship Id="rId46" Type="http://schemas.openxmlformats.org/officeDocument/2006/relationships/hyperlink" Target="http://www.worksafe.act.gov.au/health_safety" TargetMode="Externa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s://www.safeworkaustralia.gov.au/statistics-and-research/statistics/statistics" TargetMode="External"/><Relationship Id="rId29" Type="http://schemas.openxmlformats.org/officeDocument/2006/relationships/image" Target="media/image8.jpeg"/><Relationship Id="rId41" Type="http://schemas.openxmlformats.org/officeDocument/2006/relationships/hyperlink" Target="mailto:wstinfo@justice.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yperlink" Target="http://www.sira.nsw.gov.au/" TargetMode="External"/><Relationship Id="rId37" Type="http://schemas.openxmlformats.org/officeDocument/2006/relationships/hyperlink" Target="http://www.workcover.wa.gov.au/" TargetMode="External"/><Relationship Id="rId40" Type="http://schemas.openxmlformats.org/officeDocument/2006/relationships/hyperlink" Target="http://www.safework.sa.gov.au/" TargetMode="External"/><Relationship Id="rId45" Type="http://schemas.openxmlformats.org/officeDocument/2006/relationships/hyperlink" Target="http://www.worksafe.nt.gov.au/Pages/default.asp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7.jpeg"/><Relationship Id="rId36" Type="http://schemas.openxmlformats.org/officeDocument/2006/relationships/hyperlink" Target="https://www.worksafe.qld.gov.au/" TargetMode="External"/><Relationship Id="rId49" Type="http://schemas.openxmlformats.org/officeDocument/2006/relationships/hyperlink" Target="http://www.comcare.gov.au/" TargetMode="External"/><Relationship Id="rId10" Type="http://schemas.openxmlformats.org/officeDocument/2006/relationships/endnotes" Target="endnotes.xml"/><Relationship Id="rId19" Type="http://schemas.openxmlformats.org/officeDocument/2006/relationships/hyperlink" Target="https://www.safeworkaustralia.gov.au/doc/comparison-workers-compensation-arrangements-australia-and-new-zealand-2016" TargetMode="External"/><Relationship Id="rId31" Type="http://schemas.openxmlformats.org/officeDocument/2006/relationships/header" Target="header3.xml"/><Relationship Id="rId44" Type="http://schemas.openxmlformats.org/officeDocument/2006/relationships/hyperlink" Target="mailto:ntworksafe@nt.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worksafe.vic.gov.au/" TargetMode="External"/><Relationship Id="rId43" Type="http://schemas.openxmlformats.org/officeDocument/2006/relationships/hyperlink" Target="http://www.worksafe.tas.gov.au/" TargetMode="External"/><Relationship Id="rId48" Type="http://schemas.openxmlformats.org/officeDocument/2006/relationships/hyperlink" Target="http://www.seacare.gov.au/" TargetMode="External"/><Relationship Id="rId8" Type="http://schemas.openxmlformats.org/officeDocument/2006/relationships/webSettings" Target="webSettings.xml"/><Relationship Id="rId5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A39B2-980D-48F7-B4BE-D065E59F0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83E586-C2BC-4181-A0AC-882CAAB44C7B}">
  <ds:schemaRefs>
    <ds:schemaRef ds:uri="http://schemas.microsoft.com/sharepoint/v3/contenttype/forms"/>
  </ds:schemaRefs>
</ds:datastoreItem>
</file>

<file path=customXml/itemProps3.xml><?xml version="1.0" encoding="utf-8"?>
<ds:datastoreItem xmlns:ds="http://schemas.openxmlformats.org/officeDocument/2006/customXml" ds:itemID="{5ACE0E9E-50EE-43D2-B68F-5D1569CA7363}">
  <ds:schemaRefs>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E9ADDF1C-AACB-46A7-A900-E0EA99382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1265AC66.dotm</Template>
  <TotalTime>14</TotalTime>
  <Pages>19</Pages>
  <Words>5285</Words>
  <Characters>30126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Sivaram Viswanathan</dc:creator>
  <cp:lastModifiedBy>SWEENEY,Liz</cp:lastModifiedBy>
  <cp:revision>4</cp:revision>
  <cp:lastPrinted>2017-11-27T03:06:00Z</cp:lastPrinted>
  <dcterms:created xsi:type="dcterms:W3CDTF">2017-12-07T03:02:00Z</dcterms:created>
  <dcterms:modified xsi:type="dcterms:W3CDTF">2018-06-04T04:50:00Z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